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192A2C" w14:textId="0E0A379D" w:rsidR="009E1A72" w:rsidRPr="00CA75A9" w:rsidRDefault="00D41A88" w:rsidP="009E1A72">
      <w:pPr>
        <w:rPr>
          <w:b/>
          <w:sz w:val="28"/>
          <w:szCs w:val="28"/>
          <w:u w:val="single"/>
        </w:rPr>
      </w:pPr>
      <w:bookmarkStart w:id="0" w:name="_Hlk142119112"/>
      <w:bookmarkEnd w:id="0"/>
      <w:r>
        <w:rPr>
          <w:rFonts w:hint="eastAsia"/>
        </w:rPr>
        <w:t xml:space="preserve">　　　　　　</w:t>
      </w:r>
      <w:r w:rsidR="0014427F">
        <w:rPr>
          <w:rFonts w:hint="eastAsia"/>
        </w:rPr>
        <w:t xml:space="preserve">　</w:t>
      </w:r>
      <w:r w:rsidR="009E1A72">
        <w:rPr>
          <w:rFonts w:hint="eastAsia"/>
        </w:rPr>
        <w:t xml:space="preserve">　</w:t>
      </w:r>
      <w:r w:rsidR="009E1A72" w:rsidRPr="00CA75A9">
        <w:rPr>
          <w:rFonts w:hint="eastAsia"/>
          <w:b/>
          <w:sz w:val="28"/>
          <w:szCs w:val="28"/>
          <w:u w:val="single"/>
        </w:rPr>
        <w:t>（令和</w:t>
      </w:r>
      <w:r w:rsidR="003A0EDF">
        <w:rPr>
          <w:b/>
          <w:sz w:val="28"/>
          <w:szCs w:val="28"/>
          <w:u w:val="single"/>
        </w:rPr>
        <w:t>6</w:t>
      </w:r>
      <w:r w:rsidR="009E1A72" w:rsidRPr="00CA75A9">
        <w:rPr>
          <w:rFonts w:hint="eastAsia"/>
          <w:b/>
          <w:sz w:val="28"/>
          <w:szCs w:val="28"/>
          <w:u w:val="single"/>
        </w:rPr>
        <w:t>年）生理検査サーベイ実施の手引き</w:t>
      </w:r>
    </w:p>
    <w:p w14:paraId="342EB6C9" w14:textId="77777777" w:rsidR="00106DE5" w:rsidRPr="00A63C52" w:rsidRDefault="00106DE5" w:rsidP="00106DE5">
      <w:pPr>
        <w:rPr>
          <w:b/>
        </w:rPr>
      </w:pPr>
      <w:r w:rsidRPr="00A63C52">
        <w:rPr>
          <w:rFonts w:hint="eastAsia"/>
          <w:b/>
        </w:rPr>
        <w:t xml:space="preserve">Ⅰ．概要　</w:t>
      </w:r>
    </w:p>
    <w:p w14:paraId="7F26FC55" w14:textId="77777777" w:rsidR="00106DE5" w:rsidRDefault="00106DE5" w:rsidP="00106DE5">
      <w:pPr>
        <w:ind w:firstLineChars="100" w:firstLine="210"/>
      </w:pPr>
      <w:r>
        <w:rPr>
          <w:rFonts w:hint="eastAsia"/>
        </w:rPr>
        <w:t xml:space="preserve">　フォトサーベイ（設問数５）で実施します。</w:t>
      </w:r>
    </w:p>
    <w:p w14:paraId="15AB3561" w14:textId="77777777" w:rsidR="00106DE5" w:rsidRPr="00C664E8" w:rsidRDefault="00106DE5" w:rsidP="00106DE5"/>
    <w:p w14:paraId="642B7E50" w14:textId="77777777" w:rsidR="00106DE5" w:rsidRDefault="00106DE5" w:rsidP="00106DE5">
      <w:pPr>
        <w:rPr>
          <w:b/>
        </w:rPr>
      </w:pPr>
      <w:r w:rsidRPr="00A63C52">
        <w:rPr>
          <w:rFonts w:hint="eastAsia"/>
          <w:b/>
        </w:rPr>
        <w:t>Ⅱ．サーベイ実施方法及び注意事項</w:t>
      </w:r>
    </w:p>
    <w:p w14:paraId="7399A61D" w14:textId="77777777" w:rsidR="00106DE5" w:rsidRPr="00A63C52" w:rsidRDefault="00106DE5" w:rsidP="00106DE5">
      <w:pPr>
        <w:pStyle w:val="a3"/>
        <w:numPr>
          <w:ilvl w:val="0"/>
          <w:numId w:val="17"/>
        </w:numPr>
        <w:ind w:leftChars="0"/>
        <w:rPr>
          <w:b/>
        </w:rPr>
      </w:pPr>
      <w:r w:rsidRPr="00A63C52">
        <w:rPr>
          <w:rFonts w:hint="eastAsia"/>
          <w:b/>
        </w:rPr>
        <w:t>参加項目設定</w:t>
      </w:r>
    </w:p>
    <w:p w14:paraId="6886ABAE" w14:textId="77777777" w:rsidR="00106DE5" w:rsidRPr="00A63C52" w:rsidRDefault="00106DE5" w:rsidP="00106DE5">
      <w:pPr>
        <w:ind w:left="210" w:firstLineChars="100" w:firstLine="210"/>
      </w:pPr>
      <w:r>
        <w:rPr>
          <w:rFonts w:hint="eastAsia"/>
        </w:rPr>
        <w:t>・</w:t>
      </w:r>
      <w:r w:rsidRPr="00A63C52">
        <w:rPr>
          <w:rFonts w:hint="eastAsia"/>
        </w:rPr>
        <w:t>参加項目設定で「参加」にチェックをしてください。</w:t>
      </w:r>
    </w:p>
    <w:p w14:paraId="117529E0" w14:textId="77777777" w:rsidR="00106DE5" w:rsidRDefault="00106DE5" w:rsidP="00106DE5">
      <w:pPr>
        <w:pStyle w:val="a3"/>
        <w:ind w:leftChars="0" w:left="660"/>
      </w:pPr>
      <w:r>
        <w:rPr>
          <w:rFonts w:hint="eastAsia"/>
        </w:rPr>
        <w:t>チェックがない項目は回答</w:t>
      </w:r>
      <w:r w:rsidRPr="00A63C52">
        <w:rPr>
          <w:rFonts w:hint="eastAsia"/>
        </w:rPr>
        <w:t>できません。</w:t>
      </w:r>
    </w:p>
    <w:p w14:paraId="56D42CEC" w14:textId="77777777" w:rsidR="00106DE5" w:rsidRPr="00A63C52" w:rsidRDefault="00106DE5" w:rsidP="00106DE5">
      <w:pPr>
        <w:rPr>
          <w:b/>
        </w:rPr>
      </w:pPr>
      <w:r>
        <w:rPr>
          <w:rFonts w:hint="eastAsia"/>
          <w:b/>
        </w:rPr>
        <w:t xml:space="preserve">　２．実施方法と注意事項</w:t>
      </w:r>
      <w:r w:rsidRPr="00A63C52">
        <w:rPr>
          <w:rFonts w:hint="eastAsia"/>
          <w:b/>
        </w:rPr>
        <w:t xml:space="preserve">　</w:t>
      </w:r>
    </w:p>
    <w:p w14:paraId="24CC3C91" w14:textId="05F8989D" w:rsidR="00106DE5" w:rsidRDefault="00106DE5" w:rsidP="00106DE5">
      <w:pPr>
        <w:ind w:firstLineChars="200" w:firstLine="420"/>
      </w:pPr>
      <w:r>
        <w:rPr>
          <w:rFonts w:hint="eastAsia"/>
        </w:rPr>
        <w:t>・</w:t>
      </w:r>
      <w:r w:rsidR="001A5F89">
        <w:rPr>
          <w:rFonts w:hint="eastAsia"/>
        </w:rPr>
        <w:t>循環画像</w:t>
      </w:r>
      <w:r w:rsidR="000305F5">
        <w:rPr>
          <w:rFonts w:hint="eastAsia"/>
        </w:rPr>
        <w:t>検査の各設問について、回答欄にそれぞれ回答</w:t>
      </w:r>
      <w:r>
        <w:rPr>
          <w:rFonts w:hint="eastAsia"/>
        </w:rPr>
        <w:t>番号を選択してください。</w:t>
      </w:r>
    </w:p>
    <w:p w14:paraId="4A3C508E" w14:textId="7543C343" w:rsidR="00106DE5" w:rsidRPr="00243FC0" w:rsidRDefault="00106DE5" w:rsidP="00106DE5">
      <w:pPr>
        <w:ind w:firstLineChars="200" w:firstLine="420"/>
      </w:pPr>
      <w:r w:rsidRPr="00243FC0">
        <w:rPr>
          <w:rFonts w:hint="eastAsia"/>
        </w:rPr>
        <w:t>・</w:t>
      </w:r>
      <w:r>
        <w:rPr>
          <w:rFonts w:hint="eastAsia"/>
        </w:rPr>
        <w:t>各設問の回</w:t>
      </w:r>
      <w:r w:rsidRPr="00243FC0">
        <w:rPr>
          <w:rFonts w:hint="eastAsia"/>
        </w:rPr>
        <w:t>答に「⑥．検査を実施していない」を設けました。</w:t>
      </w:r>
    </w:p>
    <w:p w14:paraId="06EB352D" w14:textId="77777777" w:rsidR="00106DE5" w:rsidRPr="00A63C52" w:rsidRDefault="00106DE5" w:rsidP="00106DE5">
      <w:pPr>
        <w:ind w:firstLineChars="300" w:firstLine="630"/>
        <w:rPr>
          <w:u w:val="single"/>
        </w:rPr>
      </w:pPr>
      <w:r w:rsidRPr="00A63C52">
        <w:rPr>
          <w:rFonts w:hint="eastAsia"/>
          <w:u w:val="single"/>
        </w:rPr>
        <w:t>設問の検査を実施していない施設は、⑥を選択して下さい。</w:t>
      </w:r>
    </w:p>
    <w:p w14:paraId="0863ADCF" w14:textId="103EE957" w:rsidR="00106DE5" w:rsidRDefault="00106DE5" w:rsidP="00106DE5">
      <w:pPr>
        <w:ind w:firstLineChars="200" w:firstLine="420"/>
      </w:pPr>
      <w:r w:rsidRPr="00243FC0">
        <w:rPr>
          <w:rFonts w:hint="eastAsia"/>
        </w:rPr>
        <w:t>・</w:t>
      </w:r>
      <w:r>
        <w:rPr>
          <w:rFonts w:hint="eastAsia"/>
        </w:rPr>
        <w:t>「</w:t>
      </w:r>
      <w:r w:rsidRPr="00243FC0">
        <w:rPr>
          <w:rFonts w:hint="eastAsia"/>
        </w:rPr>
        <w:t>D評価</w:t>
      </w:r>
      <w:r>
        <w:rPr>
          <w:rFonts w:hint="eastAsia"/>
        </w:rPr>
        <w:t>」</w:t>
      </w:r>
      <w:r w:rsidRPr="00243FC0">
        <w:rPr>
          <w:rFonts w:hint="eastAsia"/>
        </w:rPr>
        <w:t>の施設には、精度管理報告書の提出をお願いします。</w:t>
      </w:r>
    </w:p>
    <w:p w14:paraId="730F82FC" w14:textId="77777777" w:rsidR="00106DE5" w:rsidRDefault="00106DE5" w:rsidP="00106DE5">
      <w:pPr>
        <w:ind w:firstLineChars="100" w:firstLine="210"/>
      </w:pPr>
      <w:r>
        <w:rPr>
          <w:rFonts w:hint="eastAsia"/>
        </w:rPr>
        <w:t xml:space="preserve">　　（詳細は岡山県臨床検査技師会ホームページに掲載）</w:t>
      </w:r>
    </w:p>
    <w:p w14:paraId="352104DE" w14:textId="77777777" w:rsidR="00106DE5" w:rsidRDefault="00106DE5" w:rsidP="00106DE5">
      <w:pPr>
        <w:ind w:firstLineChars="100" w:firstLine="210"/>
      </w:pPr>
      <w:r>
        <w:rPr>
          <w:rFonts w:hint="eastAsia"/>
        </w:rPr>
        <w:t xml:space="preserve">　・回答欄に空欄があると評価が行えません。</w:t>
      </w:r>
    </w:p>
    <w:p w14:paraId="4EC49449" w14:textId="77777777" w:rsidR="00106DE5" w:rsidRPr="00210A7D" w:rsidRDefault="00106DE5" w:rsidP="00106DE5">
      <w:pPr>
        <w:ind w:firstLineChars="100" w:firstLine="210"/>
        <w:rPr>
          <w:u w:val="single"/>
        </w:rPr>
      </w:pPr>
      <w:r>
        <w:rPr>
          <w:rFonts w:hint="eastAsia"/>
        </w:rPr>
        <w:t xml:space="preserve">　　</w:t>
      </w:r>
      <w:r w:rsidRPr="00210A7D">
        <w:rPr>
          <w:rFonts w:hint="eastAsia"/>
          <w:u w:val="single"/>
        </w:rPr>
        <w:t>最後に必ず【未入力チェック】を実施して下さい。</w:t>
      </w:r>
    </w:p>
    <w:p w14:paraId="13EA9B88" w14:textId="77777777" w:rsidR="009E1A72" w:rsidRPr="00FA0B19" w:rsidRDefault="009E1A72" w:rsidP="009E1A72"/>
    <w:p w14:paraId="2A5D7C63" w14:textId="179A18B2" w:rsidR="009E1A72" w:rsidRPr="00C1564A" w:rsidRDefault="00C1564A" w:rsidP="009E1A72">
      <w:pPr>
        <w:rPr>
          <w:b/>
          <w:bdr w:val="single" w:sz="4" w:space="0" w:color="auto"/>
        </w:rPr>
      </w:pPr>
      <w:r w:rsidRPr="00A63C52">
        <w:rPr>
          <w:rFonts w:hint="eastAsia"/>
          <w:b/>
        </w:rPr>
        <w:t xml:space="preserve">Ⅲ.　部門担当者及び連絡先　</w:t>
      </w:r>
    </w:p>
    <w:p w14:paraId="5F799C7B" w14:textId="3842491D" w:rsidR="009E1A72" w:rsidRDefault="009E1A72" w:rsidP="009E1A72">
      <w:pPr>
        <w:rPr>
          <w:lang w:eastAsia="zh-CN"/>
        </w:rPr>
      </w:pPr>
      <w:r>
        <w:rPr>
          <w:rFonts w:hint="eastAsia"/>
          <w:lang w:eastAsia="zh-CN"/>
        </w:rPr>
        <w:t>【県部門長･担当理事：</w:t>
      </w:r>
      <w:r w:rsidR="003A0EDF">
        <w:rPr>
          <w:rFonts w:hint="eastAsia"/>
        </w:rPr>
        <w:t>渡辺　彰吾</w:t>
      </w:r>
      <w:r>
        <w:rPr>
          <w:rFonts w:hint="eastAsia"/>
          <w:lang w:eastAsia="zh-CN"/>
        </w:rPr>
        <w:t>】</w:t>
      </w:r>
    </w:p>
    <w:p w14:paraId="41C93152" w14:textId="4F823C3B" w:rsidR="009E1A72" w:rsidRDefault="00494CB0" w:rsidP="009E1A72">
      <w:r>
        <w:rPr>
          <w:rFonts w:hint="eastAsia"/>
          <w:lang w:eastAsia="zh-CN"/>
        </w:rPr>
        <w:t xml:space="preserve">  </w:t>
      </w:r>
      <w:r w:rsidR="003A0EDF">
        <w:rPr>
          <w:rFonts w:hint="eastAsia"/>
        </w:rPr>
        <w:t>岡山大学医学部保健学科</w:t>
      </w:r>
      <w:r w:rsidR="009E1A72">
        <w:rPr>
          <w:rFonts w:hint="eastAsia"/>
        </w:rPr>
        <w:t xml:space="preserve">　  TEL　086-</w:t>
      </w:r>
      <w:r w:rsidR="003A0EDF">
        <w:t>235-6847</w:t>
      </w:r>
    </w:p>
    <w:p w14:paraId="6887B7F5" w14:textId="524D910E" w:rsidR="009E1A72" w:rsidRDefault="009E1A72" w:rsidP="009E1A72"/>
    <w:p w14:paraId="294E8011" w14:textId="77777777" w:rsidR="009E1A72" w:rsidRDefault="009E1A72" w:rsidP="009E1A72"/>
    <w:p w14:paraId="5CBF097E" w14:textId="07D6CF55" w:rsidR="009E1A72" w:rsidRPr="00086887" w:rsidRDefault="009E1A72" w:rsidP="00494CB0">
      <w:pPr>
        <w:rPr>
          <w:lang w:eastAsia="zh-CN"/>
        </w:rPr>
      </w:pPr>
      <w:r w:rsidRPr="00086887">
        <w:rPr>
          <w:rFonts w:hint="eastAsia"/>
          <w:lang w:eastAsia="zh-CN"/>
        </w:rPr>
        <w:t>【循環画像検査責任者：</w:t>
      </w:r>
      <w:r w:rsidR="003A0EDF" w:rsidRPr="00086887">
        <w:rPr>
          <w:rFonts w:hint="eastAsia"/>
        </w:rPr>
        <w:t>福永　恵吉</w:t>
      </w:r>
      <w:r w:rsidRPr="00086887">
        <w:rPr>
          <w:rFonts w:hint="eastAsia"/>
          <w:lang w:eastAsia="zh-CN"/>
        </w:rPr>
        <w:t>】</w:t>
      </w:r>
    </w:p>
    <w:p w14:paraId="5187798A" w14:textId="68AE4F95" w:rsidR="009E1A72" w:rsidRPr="00C76FFF" w:rsidRDefault="003A0EDF" w:rsidP="00494CB0">
      <w:pPr>
        <w:ind w:firstLineChars="100" w:firstLine="210"/>
        <w:rPr>
          <w:rFonts w:eastAsia="DengXian"/>
          <w:lang w:eastAsia="zh-CN"/>
        </w:rPr>
      </w:pPr>
      <w:r w:rsidRPr="00086887">
        <w:rPr>
          <w:rFonts w:hint="eastAsia"/>
        </w:rPr>
        <w:t>岡山市立市民病院</w:t>
      </w:r>
      <w:r w:rsidR="00C76FFF" w:rsidRPr="00086887">
        <w:rPr>
          <w:rFonts w:hint="eastAsia"/>
        </w:rPr>
        <w:t xml:space="preserve">　検査部　　 </w:t>
      </w:r>
      <w:r w:rsidR="00C76FFF" w:rsidRPr="00086887">
        <w:t xml:space="preserve">   </w:t>
      </w:r>
      <w:r w:rsidR="00C76FFF" w:rsidRPr="00086887">
        <w:rPr>
          <w:rFonts w:hint="eastAsia"/>
        </w:rPr>
        <w:t xml:space="preserve">　TEL　</w:t>
      </w:r>
      <w:r w:rsidR="00086887" w:rsidRPr="00086887">
        <w:t>086-737-3000</w:t>
      </w:r>
    </w:p>
    <w:p w14:paraId="16B58386" w14:textId="6D81301C" w:rsidR="0014427F" w:rsidRDefault="009E1A72" w:rsidP="009E1A72">
      <w:pPr>
        <w:rPr>
          <w:lang w:eastAsia="zh-CN"/>
        </w:rPr>
      </w:pPr>
      <w:r>
        <w:rPr>
          <w:rFonts w:hint="eastAsia"/>
          <w:lang w:eastAsia="zh-CN"/>
        </w:rPr>
        <w:t xml:space="preserve">　</w:t>
      </w:r>
    </w:p>
    <w:p w14:paraId="101F9963" w14:textId="274C1E25" w:rsidR="009E1A72" w:rsidRDefault="009E1A72" w:rsidP="009E1A72">
      <w:pPr>
        <w:rPr>
          <w:lang w:eastAsia="zh-CN"/>
        </w:rPr>
      </w:pPr>
    </w:p>
    <w:p w14:paraId="2E2D273E" w14:textId="15473909" w:rsidR="009E1A72" w:rsidRDefault="009E1A72" w:rsidP="009E1A72">
      <w:pPr>
        <w:rPr>
          <w:lang w:eastAsia="zh-CN"/>
        </w:rPr>
      </w:pPr>
    </w:p>
    <w:p w14:paraId="6863DAFE" w14:textId="59D54279" w:rsidR="009E1A72" w:rsidRDefault="009E1A72" w:rsidP="009E1A72">
      <w:pPr>
        <w:rPr>
          <w:lang w:eastAsia="zh-CN"/>
        </w:rPr>
      </w:pPr>
    </w:p>
    <w:p w14:paraId="656413FD" w14:textId="047DD2DB" w:rsidR="009E1A72" w:rsidRDefault="009E1A72" w:rsidP="009E1A72">
      <w:pPr>
        <w:rPr>
          <w:lang w:eastAsia="zh-CN"/>
        </w:rPr>
      </w:pPr>
    </w:p>
    <w:p w14:paraId="6A0EC49E" w14:textId="5399CFEB" w:rsidR="009E1A72" w:rsidRDefault="009E1A72" w:rsidP="009E1A72">
      <w:pPr>
        <w:rPr>
          <w:lang w:eastAsia="zh-CN"/>
        </w:rPr>
      </w:pPr>
    </w:p>
    <w:p w14:paraId="4ECA4123" w14:textId="4031C297" w:rsidR="009E1A72" w:rsidRDefault="009E1A72" w:rsidP="009E1A72">
      <w:pPr>
        <w:rPr>
          <w:lang w:eastAsia="zh-CN"/>
        </w:rPr>
      </w:pPr>
    </w:p>
    <w:p w14:paraId="500303C1" w14:textId="77777777" w:rsidR="009E1A72" w:rsidRDefault="009E1A72" w:rsidP="009E1A72">
      <w:pPr>
        <w:rPr>
          <w:lang w:eastAsia="zh-CN"/>
        </w:rPr>
      </w:pPr>
    </w:p>
    <w:p w14:paraId="35D4D7FC" w14:textId="77777777" w:rsidR="009E1A72" w:rsidRDefault="009E1A72" w:rsidP="009E1A72">
      <w:pPr>
        <w:rPr>
          <w:lang w:eastAsia="zh-CN"/>
        </w:rPr>
      </w:pPr>
    </w:p>
    <w:p w14:paraId="561C8D2B" w14:textId="77777777" w:rsidR="003A0EDF" w:rsidRDefault="003A0EDF" w:rsidP="009E1A72">
      <w:pPr>
        <w:rPr>
          <w:lang w:eastAsia="zh-CN"/>
        </w:rPr>
      </w:pPr>
    </w:p>
    <w:p w14:paraId="319596BD" w14:textId="77777777" w:rsidR="003A0EDF" w:rsidRDefault="003A0EDF" w:rsidP="009E1A72">
      <w:pPr>
        <w:rPr>
          <w:lang w:eastAsia="zh-CN"/>
        </w:rPr>
      </w:pPr>
    </w:p>
    <w:p w14:paraId="11D0026E" w14:textId="35DD670D" w:rsidR="007B3401" w:rsidRDefault="007B3401" w:rsidP="00B70405">
      <w:pPr>
        <w:rPr>
          <w:bCs/>
          <w:sz w:val="20"/>
          <w:szCs w:val="20"/>
        </w:rPr>
      </w:pPr>
      <w:r>
        <w:rPr>
          <w:rFonts w:hint="eastAsia"/>
          <w:b/>
          <w:sz w:val="24"/>
          <w:szCs w:val="24"/>
        </w:rPr>
        <w:lastRenderedPageBreak/>
        <w:t>【設問</w:t>
      </w:r>
      <w:r w:rsidR="003A0EDF">
        <w:rPr>
          <w:b/>
          <w:sz w:val="24"/>
          <w:szCs w:val="24"/>
        </w:rPr>
        <w:t>1</w:t>
      </w:r>
      <w:r>
        <w:rPr>
          <w:rFonts w:hint="eastAsia"/>
          <w:b/>
          <w:sz w:val="24"/>
          <w:szCs w:val="24"/>
        </w:rPr>
        <w:t>】</w:t>
      </w:r>
      <w:r w:rsidRPr="007B3401">
        <w:rPr>
          <w:rFonts w:hint="eastAsia"/>
          <w:bCs/>
          <w:sz w:val="20"/>
          <w:szCs w:val="20"/>
        </w:rPr>
        <w:t>（</w:t>
      </w:r>
      <w:bookmarkStart w:id="1" w:name="_Hlk172996204"/>
      <w:r w:rsidRPr="007B3401">
        <w:rPr>
          <w:rFonts w:hint="eastAsia"/>
          <w:bCs/>
          <w:sz w:val="20"/>
          <w:szCs w:val="20"/>
        </w:rPr>
        <w:t>動画</w:t>
      </w:r>
      <w:r w:rsidR="003A0EDF">
        <w:rPr>
          <w:bCs/>
          <w:sz w:val="20"/>
          <w:szCs w:val="20"/>
        </w:rPr>
        <w:t>1</w:t>
      </w:r>
      <w:r w:rsidRPr="007B3401">
        <w:rPr>
          <w:rFonts w:hint="eastAsia"/>
          <w:bCs/>
          <w:sz w:val="20"/>
          <w:szCs w:val="20"/>
        </w:rPr>
        <w:t>-1</w:t>
      </w:r>
      <w:bookmarkEnd w:id="1"/>
      <w:r w:rsidR="003A0EDF">
        <w:rPr>
          <w:bCs/>
          <w:sz w:val="20"/>
          <w:szCs w:val="20"/>
        </w:rPr>
        <w:t>, 1-2, 1-3</w:t>
      </w:r>
      <w:r w:rsidRPr="007B3401">
        <w:rPr>
          <w:rFonts w:hint="eastAsia"/>
          <w:bCs/>
          <w:sz w:val="20"/>
          <w:szCs w:val="20"/>
        </w:rPr>
        <w:t>）</w:t>
      </w:r>
    </w:p>
    <w:p w14:paraId="05034407" w14:textId="43F03033" w:rsidR="007B3401" w:rsidRDefault="00C664E8" w:rsidP="00B70405">
      <w:pPr>
        <w:rPr>
          <w:bCs/>
          <w:sz w:val="20"/>
          <w:szCs w:val="20"/>
        </w:rPr>
      </w:pPr>
      <w:r>
        <w:rPr>
          <w:rFonts w:hint="eastAsia"/>
          <w:bCs/>
          <w:sz w:val="20"/>
          <w:szCs w:val="20"/>
        </w:rPr>
        <w:t>強烈な胸部絞扼感</w:t>
      </w:r>
      <w:r w:rsidR="00677485">
        <w:rPr>
          <w:rFonts w:hint="eastAsia"/>
          <w:bCs/>
          <w:sz w:val="20"/>
          <w:szCs w:val="20"/>
        </w:rPr>
        <w:t>を主訴に救急搬送</w:t>
      </w:r>
      <w:r>
        <w:rPr>
          <w:rFonts w:hint="eastAsia"/>
          <w:bCs/>
          <w:sz w:val="20"/>
          <w:szCs w:val="20"/>
        </w:rPr>
        <w:t>となった</w:t>
      </w:r>
      <w:r w:rsidR="00677485">
        <w:rPr>
          <w:rFonts w:hint="eastAsia"/>
          <w:bCs/>
          <w:sz w:val="20"/>
          <w:szCs w:val="20"/>
        </w:rPr>
        <w:t>症例である。</w:t>
      </w:r>
    </w:p>
    <w:p w14:paraId="06503B03" w14:textId="381E6173" w:rsidR="00C664E8" w:rsidRPr="00C664E8" w:rsidRDefault="00C664E8" w:rsidP="00B70405">
      <w:pPr>
        <w:rPr>
          <w:bCs/>
          <w:sz w:val="20"/>
          <w:szCs w:val="20"/>
        </w:rPr>
      </w:pPr>
      <w:r>
        <w:rPr>
          <w:rFonts w:hint="eastAsia"/>
          <w:bCs/>
          <w:sz w:val="20"/>
          <w:szCs w:val="20"/>
        </w:rPr>
        <w:t>来院時：BNP 757pg/ml、高感度トロポニンI 92655</w:t>
      </w:r>
      <w:r w:rsidR="00D74369">
        <w:rPr>
          <w:rFonts w:hint="eastAsia"/>
          <w:bCs/>
          <w:sz w:val="20"/>
          <w:szCs w:val="20"/>
        </w:rPr>
        <w:t>pg/ml</w:t>
      </w:r>
    </w:p>
    <w:p w14:paraId="26E35932" w14:textId="0B4E10A6" w:rsidR="007B3401" w:rsidRDefault="007B3401" w:rsidP="00B70405">
      <w:pPr>
        <w:rPr>
          <w:bCs/>
          <w:sz w:val="20"/>
          <w:szCs w:val="20"/>
        </w:rPr>
      </w:pPr>
      <w:r>
        <w:rPr>
          <w:rFonts w:hint="eastAsia"/>
          <w:bCs/>
          <w:sz w:val="20"/>
          <w:szCs w:val="20"/>
        </w:rPr>
        <w:t>超音波動画より症例について</w:t>
      </w:r>
      <w:r w:rsidRPr="003A0EDF">
        <w:rPr>
          <w:rFonts w:hint="eastAsia"/>
          <w:bCs/>
          <w:sz w:val="20"/>
          <w:szCs w:val="20"/>
        </w:rPr>
        <w:t>正しく記述している</w:t>
      </w:r>
      <w:r w:rsidR="00E46A58">
        <w:rPr>
          <w:rFonts w:hint="eastAsia"/>
          <w:bCs/>
          <w:sz w:val="20"/>
          <w:szCs w:val="20"/>
        </w:rPr>
        <w:t>組み合わせを</w:t>
      </w:r>
      <w:r w:rsidR="00E46A58">
        <w:rPr>
          <w:bCs/>
          <w:sz w:val="20"/>
          <w:szCs w:val="20"/>
        </w:rPr>
        <w:t>1</w:t>
      </w:r>
      <w:r w:rsidR="00E46A58">
        <w:rPr>
          <w:rFonts w:hint="eastAsia"/>
          <w:bCs/>
          <w:sz w:val="20"/>
          <w:szCs w:val="20"/>
        </w:rPr>
        <w:t>つ</w:t>
      </w:r>
      <w:r w:rsidRPr="003A0EDF">
        <w:rPr>
          <w:rFonts w:hint="eastAsia"/>
          <w:bCs/>
          <w:sz w:val="20"/>
          <w:szCs w:val="20"/>
        </w:rPr>
        <w:t>選べ</w:t>
      </w:r>
      <w:r>
        <w:rPr>
          <w:rFonts w:hint="eastAsia"/>
          <w:bCs/>
          <w:sz w:val="20"/>
          <w:szCs w:val="20"/>
        </w:rPr>
        <w:t>。</w:t>
      </w:r>
    </w:p>
    <w:p w14:paraId="39EE4821" w14:textId="77777777" w:rsidR="007B3401" w:rsidRDefault="007B3401" w:rsidP="00B70405">
      <w:pPr>
        <w:rPr>
          <w:bCs/>
          <w:sz w:val="20"/>
          <w:szCs w:val="20"/>
        </w:rPr>
      </w:pPr>
    </w:p>
    <w:p w14:paraId="38D884CA" w14:textId="3F8CAA2D" w:rsidR="007B3401" w:rsidRPr="00281117" w:rsidRDefault="00652F7E" w:rsidP="007B5BBA">
      <w:pPr>
        <w:rPr>
          <w:bCs/>
          <w:color w:val="000000" w:themeColor="text1"/>
          <w:sz w:val="20"/>
          <w:szCs w:val="20"/>
        </w:rPr>
      </w:pPr>
      <w:r w:rsidRPr="00281117">
        <w:rPr>
          <w:rFonts w:hint="eastAsia"/>
          <w:bCs/>
          <w:sz w:val="20"/>
          <w:szCs w:val="20"/>
        </w:rPr>
        <w:t>a</w:t>
      </w:r>
      <w:r w:rsidRPr="00281117">
        <w:rPr>
          <w:bCs/>
          <w:sz w:val="20"/>
          <w:szCs w:val="20"/>
        </w:rPr>
        <w:t>.</w:t>
      </w:r>
      <w:r w:rsidR="00D36CBA" w:rsidRPr="00281117">
        <w:rPr>
          <w:rFonts w:hint="eastAsia"/>
          <w:bCs/>
          <w:sz w:val="20"/>
          <w:szCs w:val="20"/>
        </w:rPr>
        <w:t xml:space="preserve">　</w:t>
      </w:r>
      <w:r w:rsidR="007B3401" w:rsidRPr="00281117">
        <w:rPr>
          <w:rFonts w:hint="eastAsia"/>
          <w:bCs/>
          <w:sz w:val="20"/>
          <w:szCs w:val="20"/>
        </w:rPr>
        <w:t>左冠動脈</w:t>
      </w:r>
      <w:r w:rsidR="00A14A12" w:rsidRPr="00281117">
        <w:rPr>
          <w:rFonts w:hint="eastAsia"/>
          <w:bCs/>
          <w:color w:val="000000" w:themeColor="text1"/>
          <w:sz w:val="20"/>
          <w:szCs w:val="20"/>
        </w:rPr>
        <w:t>主幹部</w:t>
      </w:r>
      <w:r w:rsidR="007B3401" w:rsidRPr="00281117">
        <w:rPr>
          <w:rFonts w:hint="eastAsia"/>
          <w:bCs/>
          <w:color w:val="000000" w:themeColor="text1"/>
          <w:sz w:val="20"/>
          <w:szCs w:val="20"/>
        </w:rPr>
        <w:t>の閉塞あるいは狭窄が疑われる</w:t>
      </w:r>
      <w:r w:rsidR="00D36CBA" w:rsidRPr="00281117">
        <w:rPr>
          <w:rFonts w:hint="eastAsia"/>
          <w:bCs/>
          <w:color w:val="000000" w:themeColor="text1"/>
          <w:sz w:val="20"/>
          <w:szCs w:val="20"/>
        </w:rPr>
        <w:t>。</w:t>
      </w:r>
    </w:p>
    <w:p w14:paraId="0E90AD75" w14:textId="5587EB00" w:rsidR="00D36CBA" w:rsidRPr="00281117" w:rsidRDefault="00D36CBA" w:rsidP="007B5BBA">
      <w:pPr>
        <w:rPr>
          <w:bCs/>
          <w:color w:val="000000" w:themeColor="text1"/>
          <w:sz w:val="20"/>
          <w:szCs w:val="20"/>
        </w:rPr>
      </w:pPr>
      <w:r w:rsidRPr="00281117">
        <w:rPr>
          <w:bCs/>
          <w:sz w:val="20"/>
          <w:szCs w:val="20"/>
        </w:rPr>
        <w:t>b.</w:t>
      </w:r>
      <w:r w:rsidRPr="00281117">
        <w:rPr>
          <w:rFonts w:hint="eastAsia"/>
          <w:bCs/>
          <w:sz w:val="20"/>
          <w:szCs w:val="20"/>
        </w:rPr>
        <w:t xml:space="preserve">　左室心尖部に血栓を疑うエコー像を認める。</w:t>
      </w:r>
    </w:p>
    <w:p w14:paraId="6A1123A3" w14:textId="2D58555D" w:rsidR="007B3401" w:rsidRPr="00281117" w:rsidRDefault="00D36CBA" w:rsidP="007B5BBA">
      <w:pPr>
        <w:rPr>
          <w:bCs/>
          <w:sz w:val="20"/>
          <w:szCs w:val="20"/>
        </w:rPr>
      </w:pPr>
      <w:r w:rsidRPr="00281117">
        <w:rPr>
          <w:bCs/>
          <w:color w:val="000000" w:themeColor="text1"/>
          <w:sz w:val="20"/>
          <w:szCs w:val="20"/>
        </w:rPr>
        <w:t>c</w:t>
      </w:r>
      <w:r w:rsidR="00652F7E" w:rsidRPr="00281117">
        <w:rPr>
          <w:bCs/>
          <w:color w:val="000000" w:themeColor="text1"/>
          <w:sz w:val="20"/>
          <w:szCs w:val="20"/>
        </w:rPr>
        <w:t>.</w:t>
      </w:r>
      <w:r w:rsidR="007B5BBA" w:rsidRPr="00281117">
        <w:rPr>
          <w:rFonts w:hint="eastAsia"/>
          <w:bCs/>
          <w:color w:val="000000" w:themeColor="text1"/>
          <w:sz w:val="20"/>
          <w:szCs w:val="20"/>
        </w:rPr>
        <w:t xml:space="preserve">　</w:t>
      </w:r>
      <w:r w:rsidR="007B3401" w:rsidRPr="00281117">
        <w:rPr>
          <w:rFonts w:hint="eastAsia"/>
          <w:bCs/>
          <w:color w:val="000000" w:themeColor="text1"/>
          <w:sz w:val="20"/>
          <w:szCs w:val="20"/>
        </w:rPr>
        <w:t>右冠動脈の閉塞あるいは</w:t>
      </w:r>
      <w:r w:rsidR="00A14A12" w:rsidRPr="00281117">
        <w:rPr>
          <w:rFonts w:hint="eastAsia"/>
          <w:bCs/>
          <w:color w:val="000000" w:themeColor="text1"/>
          <w:sz w:val="20"/>
          <w:szCs w:val="20"/>
        </w:rPr>
        <w:t>狭窄</w:t>
      </w:r>
      <w:r w:rsidR="007B3401" w:rsidRPr="00281117">
        <w:rPr>
          <w:rFonts w:hint="eastAsia"/>
          <w:bCs/>
          <w:color w:val="000000" w:themeColor="text1"/>
          <w:sz w:val="20"/>
          <w:szCs w:val="20"/>
        </w:rPr>
        <w:t>が</w:t>
      </w:r>
      <w:r w:rsidR="007B3401" w:rsidRPr="00281117">
        <w:rPr>
          <w:rFonts w:hint="eastAsia"/>
          <w:bCs/>
          <w:sz w:val="20"/>
          <w:szCs w:val="20"/>
        </w:rPr>
        <w:t>疑われる</w:t>
      </w:r>
      <w:r w:rsidRPr="00281117">
        <w:rPr>
          <w:rFonts w:hint="eastAsia"/>
          <w:bCs/>
          <w:sz w:val="20"/>
          <w:szCs w:val="20"/>
        </w:rPr>
        <w:t>。</w:t>
      </w:r>
    </w:p>
    <w:p w14:paraId="5B50E568" w14:textId="0068183C" w:rsidR="007B3401" w:rsidRPr="00281117" w:rsidRDefault="00D36CBA" w:rsidP="007B5BBA">
      <w:pPr>
        <w:rPr>
          <w:bCs/>
          <w:sz w:val="20"/>
          <w:szCs w:val="20"/>
        </w:rPr>
      </w:pPr>
      <w:r w:rsidRPr="00281117">
        <w:rPr>
          <w:bCs/>
          <w:sz w:val="20"/>
          <w:szCs w:val="20"/>
        </w:rPr>
        <w:t>d</w:t>
      </w:r>
      <w:r w:rsidR="00652F7E" w:rsidRPr="00281117">
        <w:rPr>
          <w:bCs/>
          <w:sz w:val="20"/>
          <w:szCs w:val="20"/>
        </w:rPr>
        <w:t>.</w:t>
      </w:r>
      <w:r w:rsidR="007B5BBA" w:rsidRPr="00281117">
        <w:rPr>
          <w:rFonts w:hint="eastAsia"/>
          <w:bCs/>
          <w:sz w:val="20"/>
          <w:szCs w:val="20"/>
        </w:rPr>
        <w:t xml:space="preserve">　</w:t>
      </w:r>
      <w:r w:rsidR="007B3401" w:rsidRPr="00281117">
        <w:rPr>
          <w:rFonts w:hint="eastAsia"/>
          <w:bCs/>
          <w:sz w:val="20"/>
          <w:szCs w:val="20"/>
        </w:rPr>
        <w:t>たこつぼ症候群が疑われる</w:t>
      </w:r>
      <w:r w:rsidRPr="00281117">
        <w:rPr>
          <w:rFonts w:hint="eastAsia"/>
          <w:bCs/>
          <w:sz w:val="20"/>
          <w:szCs w:val="20"/>
        </w:rPr>
        <w:t>。</w:t>
      </w:r>
    </w:p>
    <w:p w14:paraId="2CE45D33" w14:textId="485DFF91" w:rsidR="00217D37" w:rsidRPr="00281117" w:rsidRDefault="00652F7E" w:rsidP="00677485">
      <w:pPr>
        <w:rPr>
          <w:bCs/>
          <w:sz w:val="20"/>
          <w:szCs w:val="20"/>
        </w:rPr>
      </w:pPr>
      <w:r w:rsidRPr="00281117">
        <w:rPr>
          <w:bCs/>
          <w:sz w:val="20"/>
          <w:szCs w:val="20"/>
        </w:rPr>
        <w:t>e.</w:t>
      </w:r>
      <w:r w:rsidR="00677485" w:rsidRPr="00281117">
        <w:rPr>
          <w:rFonts w:hint="eastAsia"/>
          <w:bCs/>
          <w:sz w:val="20"/>
          <w:szCs w:val="20"/>
        </w:rPr>
        <w:t xml:space="preserve">　</w:t>
      </w:r>
      <w:r w:rsidR="007B3401" w:rsidRPr="00281117">
        <w:rPr>
          <w:rFonts w:hint="eastAsia"/>
          <w:bCs/>
          <w:sz w:val="20"/>
          <w:szCs w:val="20"/>
        </w:rPr>
        <w:t>急性大動脈解離（Stanford B）に合併することがある</w:t>
      </w:r>
      <w:r w:rsidR="00D36CBA" w:rsidRPr="00281117">
        <w:rPr>
          <w:rFonts w:hint="eastAsia"/>
          <w:bCs/>
          <w:sz w:val="20"/>
          <w:szCs w:val="20"/>
        </w:rPr>
        <w:t>。</w:t>
      </w:r>
    </w:p>
    <w:p w14:paraId="35090BE9" w14:textId="77777777" w:rsidR="00217D37" w:rsidRPr="00281117" w:rsidRDefault="00217D37" w:rsidP="00677485">
      <w:pPr>
        <w:rPr>
          <w:bCs/>
          <w:sz w:val="20"/>
          <w:szCs w:val="20"/>
        </w:rPr>
      </w:pPr>
    </w:p>
    <w:p w14:paraId="6ABCC070" w14:textId="53E793AC" w:rsidR="00D36CBA" w:rsidRPr="00875183" w:rsidRDefault="00D36CBA" w:rsidP="00D36CBA">
      <w:pPr>
        <w:pStyle w:val="a3"/>
        <w:ind w:leftChars="0" w:left="567"/>
        <w:rPr>
          <w:rFonts w:eastAsiaTheme="minorHAnsi" w:cs="Arial"/>
          <w:color w:val="000000"/>
          <w:kern w:val="0"/>
          <w:szCs w:val="21"/>
        </w:rPr>
      </w:pPr>
      <w:r w:rsidRPr="005157F0">
        <w:rPr>
          <w:rFonts w:eastAsiaTheme="minorHAnsi" w:cs="Arial" w:hint="eastAsia"/>
          <w:color w:val="000000"/>
          <w:kern w:val="0"/>
          <w:szCs w:val="21"/>
        </w:rPr>
        <w:t>①</w:t>
      </w:r>
      <w:r w:rsidRPr="005157F0">
        <w:rPr>
          <w:rFonts w:eastAsiaTheme="minorHAnsi" w:cs="Arial"/>
          <w:color w:val="000000"/>
          <w:kern w:val="0"/>
          <w:szCs w:val="21"/>
        </w:rPr>
        <w:t xml:space="preserve"> </w:t>
      </w:r>
      <w:r w:rsidRPr="005157F0">
        <w:rPr>
          <w:rFonts w:eastAsiaTheme="minorHAnsi" w:cs="Arial" w:hint="eastAsia"/>
          <w:color w:val="000000"/>
          <w:kern w:val="0"/>
          <w:szCs w:val="21"/>
        </w:rPr>
        <w:t>a,b 　②</w:t>
      </w:r>
      <w:r w:rsidRPr="005157F0">
        <w:rPr>
          <w:rFonts w:eastAsiaTheme="minorHAnsi" w:cs="Arial"/>
          <w:color w:val="000000"/>
          <w:kern w:val="0"/>
          <w:szCs w:val="21"/>
        </w:rPr>
        <w:t xml:space="preserve"> </w:t>
      </w:r>
      <w:r w:rsidRPr="005157F0">
        <w:rPr>
          <w:rFonts w:eastAsiaTheme="minorHAnsi" w:cs="Arial" w:hint="eastAsia"/>
          <w:color w:val="000000"/>
          <w:kern w:val="0"/>
          <w:szCs w:val="21"/>
        </w:rPr>
        <w:t>b,c 　③</w:t>
      </w:r>
      <w:r w:rsidRPr="00281117">
        <w:rPr>
          <w:rFonts w:eastAsiaTheme="minorHAnsi" w:cs="Arial"/>
          <w:color w:val="000000"/>
          <w:kern w:val="0"/>
          <w:szCs w:val="21"/>
        </w:rPr>
        <w:t xml:space="preserve"> </w:t>
      </w:r>
      <w:r w:rsidRPr="00281117">
        <w:rPr>
          <w:rFonts w:eastAsiaTheme="minorHAnsi" w:cs="Arial" w:hint="eastAsia"/>
          <w:color w:val="000000"/>
          <w:kern w:val="0"/>
          <w:szCs w:val="21"/>
        </w:rPr>
        <w:t>c,d 　④</w:t>
      </w:r>
      <w:r w:rsidRPr="00281117">
        <w:rPr>
          <w:rFonts w:eastAsiaTheme="minorHAnsi" w:cs="Arial"/>
          <w:color w:val="000000"/>
          <w:kern w:val="0"/>
          <w:szCs w:val="21"/>
        </w:rPr>
        <w:t xml:space="preserve"> </w:t>
      </w:r>
      <w:r w:rsidRPr="00281117">
        <w:rPr>
          <w:rFonts w:eastAsiaTheme="minorHAnsi" w:cs="Arial" w:hint="eastAsia"/>
          <w:color w:val="000000"/>
          <w:kern w:val="0"/>
          <w:szCs w:val="21"/>
        </w:rPr>
        <w:t>d,e 　⑤a,e　⑥心臓超音波検査を実施していない</w:t>
      </w:r>
    </w:p>
    <w:p w14:paraId="59E06A92" w14:textId="77777777" w:rsidR="00D36CBA" w:rsidRPr="00D36CBA" w:rsidRDefault="00D36CBA" w:rsidP="00677485">
      <w:pPr>
        <w:rPr>
          <w:bCs/>
          <w:sz w:val="20"/>
          <w:szCs w:val="20"/>
        </w:rPr>
      </w:pPr>
    </w:p>
    <w:p w14:paraId="74A96C3A" w14:textId="77777777" w:rsidR="00D36CBA" w:rsidRDefault="00D36CBA" w:rsidP="00677485">
      <w:pPr>
        <w:rPr>
          <w:bCs/>
          <w:sz w:val="20"/>
          <w:szCs w:val="20"/>
        </w:rPr>
      </w:pPr>
    </w:p>
    <w:p w14:paraId="68547264" w14:textId="77777777" w:rsidR="00D36CBA" w:rsidRDefault="00D36CBA" w:rsidP="00677485">
      <w:pPr>
        <w:rPr>
          <w:bCs/>
          <w:sz w:val="20"/>
          <w:szCs w:val="20"/>
        </w:rPr>
      </w:pPr>
    </w:p>
    <w:p w14:paraId="7FD2FF08" w14:textId="3DFF109D" w:rsidR="00217D37" w:rsidRDefault="00217D37" w:rsidP="00217D37">
      <w:pPr>
        <w:jc w:val="center"/>
        <w:rPr>
          <w:bCs/>
          <w:sz w:val="20"/>
          <w:szCs w:val="20"/>
        </w:rPr>
      </w:pPr>
      <w:r>
        <w:rPr>
          <w:rFonts w:hint="eastAsia"/>
          <w:bCs/>
          <w:sz w:val="20"/>
          <w:szCs w:val="20"/>
        </w:rPr>
        <w:t>（</w:t>
      </w:r>
      <w:r w:rsidRPr="007B3401">
        <w:rPr>
          <w:rFonts w:hint="eastAsia"/>
          <w:bCs/>
          <w:sz w:val="20"/>
          <w:szCs w:val="20"/>
        </w:rPr>
        <w:t>動画</w:t>
      </w:r>
      <w:r w:rsidR="00D36CBA">
        <w:rPr>
          <w:bCs/>
          <w:sz w:val="20"/>
          <w:szCs w:val="20"/>
        </w:rPr>
        <w:t>1</w:t>
      </w:r>
      <w:r w:rsidRPr="007B3401">
        <w:rPr>
          <w:rFonts w:hint="eastAsia"/>
          <w:bCs/>
          <w:sz w:val="20"/>
          <w:szCs w:val="20"/>
        </w:rPr>
        <w:t>-1</w:t>
      </w:r>
      <w:r>
        <w:rPr>
          <w:rFonts w:hint="eastAsia"/>
          <w:bCs/>
          <w:sz w:val="20"/>
          <w:szCs w:val="20"/>
        </w:rPr>
        <w:t>）</w:t>
      </w:r>
    </w:p>
    <w:p w14:paraId="180819F6" w14:textId="1A295F54" w:rsidR="00217D37" w:rsidRDefault="00217D37" w:rsidP="00677485">
      <w:pPr>
        <w:rPr>
          <w:rFonts w:eastAsia="DengXian"/>
          <w:b/>
          <w:sz w:val="24"/>
          <w:szCs w:val="24"/>
          <w:lang w:eastAsia="zh-CN"/>
        </w:rPr>
      </w:pPr>
      <w:r>
        <w:rPr>
          <w:rFonts w:eastAsia="DengXian"/>
          <w:b/>
          <w:noProof/>
          <w:sz w:val="24"/>
          <w:szCs w:val="24"/>
          <w:lang w:eastAsia="zh-CN"/>
        </w:rPr>
        <w:drawing>
          <wp:inline distT="0" distB="0" distL="0" distR="0" wp14:anchorId="15EBD736" wp14:editId="14479B9C">
            <wp:extent cx="5391150" cy="37338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92B7C" w14:textId="77777777" w:rsidR="00217D37" w:rsidRDefault="00217D37" w:rsidP="00677485">
      <w:pPr>
        <w:rPr>
          <w:rFonts w:eastAsia="DengXian"/>
          <w:b/>
          <w:sz w:val="24"/>
          <w:szCs w:val="24"/>
          <w:lang w:eastAsia="zh-CN"/>
        </w:rPr>
      </w:pPr>
    </w:p>
    <w:p w14:paraId="29AA4E86" w14:textId="46A2569D" w:rsidR="00217D37" w:rsidRDefault="002E293B" w:rsidP="00217D37">
      <w:pPr>
        <w:jc w:val="center"/>
        <w:rPr>
          <w:bCs/>
          <w:sz w:val="20"/>
          <w:szCs w:val="20"/>
        </w:rPr>
      </w:pPr>
      <w:r w:rsidRPr="00677485">
        <w:rPr>
          <w:b/>
          <w:sz w:val="24"/>
          <w:szCs w:val="24"/>
          <w:lang w:eastAsia="zh-CN"/>
        </w:rPr>
        <w:br w:type="page"/>
      </w:r>
      <w:r w:rsidR="00217D37">
        <w:rPr>
          <w:rFonts w:hint="eastAsia"/>
          <w:bCs/>
          <w:sz w:val="20"/>
          <w:szCs w:val="20"/>
        </w:rPr>
        <w:lastRenderedPageBreak/>
        <w:t>（</w:t>
      </w:r>
      <w:r w:rsidR="00217D37" w:rsidRPr="007B3401">
        <w:rPr>
          <w:rFonts w:hint="eastAsia"/>
          <w:bCs/>
          <w:sz w:val="20"/>
          <w:szCs w:val="20"/>
        </w:rPr>
        <w:t>動画</w:t>
      </w:r>
      <w:r w:rsidR="00D36CBA">
        <w:rPr>
          <w:bCs/>
          <w:sz w:val="20"/>
          <w:szCs w:val="20"/>
        </w:rPr>
        <w:t>1</w:t>
      </w:r>
      <w:r w:rsidR="00217D37" w:rsidRPr="007B3401">
        <w:rPr>
          <w:rFonts w:hint="eastAsia"/>
          <w:bCs/>
          <w:sz w:val="20"/>
          <w:szCs w:val="20"/>
        </w:rPr>
        <w:t>-</w:t>
      </w:r>
      <w:r w:rsidR="00217D37">
        <w:rPr>
          <w:rFonts w:hint="eastAsia"/>
          <w:bCs/>
          <w:sz w:val="20"/>
          <w:szCs w:val="20"/>
        </w:rPr>
        <w:t>2）</w:t>
      </w:r>
    </w:p>
    <w:p w14:paraId="5EF7FBD9" w14:textId="5EF2CB1F" w:rsidR="002E293B" w:rsidRDefault="00217D37" w:rsidP="00217D37">
      <w:pPr>
        <w:jc w:val="center"/>
        <w:rPr>
          <w:rFonts w:eastAsia="DengXian"/>
          <w:b/>
          <w:sz w:val="24"/>
          <w:szCs w:val="24"/>
          <w:lang w:eastAsia="zh-CN"/>
        </w:rPr>
      </w:pPr>
      <w:r>
        <w:rPr>
          <w:b/>
          <w:noProof/>
          <w:sz w:val="24"/>
          <w:szCs w:val="24"/>
          <w:lang w:eastAsia="zh-CN"/>
        </w:rPr>
        <w:drawing>
          <wp:inline distT="0" distB="0" distL="0" distR="0" wp14:anchorId="1A0F4C1D" wp14:editId="43D4CF1F">
            <wp:extent cx="4972050" cy="3294203"/>
            <wp:effectExtent l="0" t="0" r="0" b="190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298" cy="329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7467F" w14:textId="4C082EA2" w:rsidR="00217D37" w:rsidRDefault="00217D37" w:rsidP="00677485">
      <w:pPr>
        <w:rPr>
          <w:rFonts w:eastAsia="DengXian"/>
          <w:b/>
          <w:sz w:val="24"/>
          <w:szCs w:val="24"/>
          <w:lang w:eastAsia="zh-CN"/>
        </w:rPr>
      </w:pPr>
    </w:p>
    <w:p w14:paraId="70F1D50A" w14:textId="53E6E816" w:rsidR="00217D37" w:rsidRDefault="00217D37" w:rsidP="00217D37">
      <w:pPr>
        <w:jc w:val="center"/>
        <w:rPr>
          <w:bCs/>
          <w:sz w:val="20"/>
          <w:szCs w:val="20"/>
        </w:rPr>
      </w:pPr>
      <w:r>
        <w:rPr>
          <w:rFonts w:hint="eastAsia"/>
          <w:bCs/>
          <w:sz w:val="20"/>
          <w:szCs w:val="20"/>
        </w:rPr>
        <w:t>（</w:t>
      </w:r>
      <w:r w:rsidRPr="007B3401">
        <w:rPr>
          <w:rFonts w:hint="eastAsia"/>
          <w:bCs/>
          <w:sz w:val="20"/>
          <w:szCs w:val="20"/>
        </w:rPr>
        <w:t>動画</w:t>
      </w:r>
      <w:r w:rsidR="00D36CBA">
        <w:rPr>
          <w:bCs/>
          <w:sz w:val="20"/>
          <w:szCs w:val="20"/>
        </w:rPr>
        <w:t>1</w:t>
      </w:r>
      <w:r w:rsidRPr="007B3401">
        <w:rPr>
          <w:rFonts w:hint="eastAsia"/>
          <w:bCs/>
          <w:sz w:val="20"/>
          <w:szCs w:val="20"/>
        </w:rPr>
        <w:t>-</w:t>
      </w:r>
      <w:r>
        <w:rPr>
          <w:rFonts w:hint="eastAsia"/>
          <w:bCs/>
          <w:sz w:val="20"/>
          <w:szCs w:val="20"/>
        </w:rPr>
        <w:t>3）</w:t>
      </w:r>
    </w:p>
    <w:p w14:paraId="3A0BDEBA" w14:textId="7A597D99" w:rsidR="00217D37" w:rsidRDefault="00217D37" w:rsidP="00217D37">
      <w:pPr>
        <w:jc w:val="center"/>
        <w:rPr>
          <w:rFonts w:eastAsia="DengXian"/>
          <w:b/>
          <w:sz w:val="24"/>
          <w:szCs w:val="24"/>
          <w:lang w:eastAsia="zh-CN"/>
        </w:rPr>
      </w:pPr>
      <w:r>
        <w:rPr>
          <w:bCs/>
          <w:noProof/>
          <w:sz w:val="20"/>
          <w:szCs w:val="20"/>
        </w:rPr>
        <w:drawing>
          <wp:inline distT="0" distB="0" distL="0" distR="0" wp14:anchorId="39827F37" wp14:editId="3E811D9A">
            <wp:extent cx="4943475" cy="3441217"/>
            <wp:effectExtent l="0" t="0" r="0" b="698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821" cy="345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462EC" w14:textId="77777777" w:rsidR="00217D37" w:rsidRDefault="00217D37" w:rsidP="00217D37">
      <w:pPr>
        <w:jc w:val="center"/>
        <w:rPr>
          <w:rFonts w:eastAsia="DengXian"/>
          <w:b/>
          <w:sz w:val="24"/>
          <w:szCs w:val="24"/>
          <w:lang w:eastAsia="zh-CN"/>
        </w:rPr>
      </w:pPr>
    </w:p>
    <w:p w14:paraId="2A14C46D" w14:textId="79C0593E" w:rsidR="00D36CBA" w:rsidRPr="00217D37" w:rsidRDefault="000F57C9" w:rsidP="000F57C9">
      <w:pPr>
        <w:jc w:val="center"/>
        <w:rPr>
          <w:rFonts w:eastAsia="DengXian"/>
          <w:b/>
          <w:sz w:val="24"/>
          <w:szCs w:val="24"/>
          <w:lang w:eastAsia="zh-CN"/>
        </w:rPr>
      </w:pPr>
      <w:r>
        <w:rPr>
          <w:rFonts w:eastAsia="DengXian"/>
          <w:b/>
          <w:sz w:val="24"/>
          <w:szCs w:val="24"/>
          <w:lang w:eastAsia="zh-CN"/>
        </w:rPr>
        <w:br w:type="page"/>
      </w:r>
    </w:p>
    <w:p w14:paraId="4C837722" w14:textId="60EE7CD5" w:rsidR="00B70405" w:rsidRPr="00875183" w:rsidRDefault="00B70405" w:rsidP="00B70405">
      <w:pPr>
        <w:rPr>
          <w:b/>
          <w:szCs w:val="21"/>
          <w:lang w:eastAsia="zh-CN"/>
        </w:rPr>
      </w:pPr>
      <w:r w:rsidRPr="00875183">
        <w:rPr>
          <w:rFonts w:hint="eastAsia"/>
          <w:b/>
          <w:szCs w:val="21"/>
          <w:lang w:eastAsia="zh-CN"/>
        </w:rPr>
        <w:lastRenderedPageBreak/>
        <w:t>【設問</w:t>
      </w:r>
      <w:r w:rsidR="000F57C9">
        <w:rPr>
          <w:b/>
          <w:szCs w:val="21"/>
        </w:rPr>
        <w:t>2</w:t>
      </w:r>
      <w:r w:rsidRPr="00875183">
        <w:rPr>
          <w:rFonts w:hint="eastAsia"/>
          <w:b/>
          <w:szCs w:val="21"/>
          <w:lang w:eastAsia="zh-CN"/>
        </w:rPr>
        <w:t>】</w:t>
      </w:r>
      <w:r w:rsidR="009255E6" w:rsidRPr="00875183">
        <w:rPr>
          <w:rFonts w:hint="eastAsia"/>
          <w:szCs w:val="21"/>
          <w:lang w:eastAsia="zh-CN"/>
        </w:rPr>
        <w:t>（動画</w:t>
      </w:r>
      <w:r w:rsidR="000F57C9">
        <w:rPr>
          <w:szCs w:val="21"/>
        </w:rPr>
        <w:t>2</w:t>
      </w:r>
      <w:r w:rsidR="00F671B2" w:rsidRPr="00875183">
        <w:rPr>
          <w:szCs w:val="21"/>
          <w:lang w:eastAsia="zh-CN"/>
        </w:rPr>
        <w:t>-1</w:t>
      </w:r>
      <w:r w:rsidR="000F57C9">
        <w:rPr>
          <w:szCs w:val="21"/>
          <w:lang w:eastAsia="zh-CN"/>
        </w:rPr>
        <w:t>, 2-2, 2-3, 2-4, 2</w:t>
      </w:r>
      <w:r w:rsidR="00F671B2" w:rsidRPr="00875183">
        <w:rPr>
          <w:szCs w:val="21"/>
          <w:lang w:eastAsia="zh-CN"/>
        </w:rPr>
        <w:t>-</w:t>
      </w:r>
      <w:r w:rsidR="00651C2B">
        <w:rPr>
          <w:rFonts w:hint="eastAsia"/>
          <w:szCs w:val="21"/>
        </w:rPr>
        <w:t>5</w:t>
      </w:r>
      <w:r w:rsidR="009255E6" w:rsidRPr="00875183">
        <w:rPr>
          <w:szCs w:val="21"/>
          <w:lang w:eastAsia="zh-CN"/>
        </w:rPr>
        <w:t>）</w:t>
      </w:r>
    </w:p>
    <w:p w14:paraId="37EFFA69" w14:textId="166894C9" w:rsidR="003B1CBB" w:rsidRDefault="00677485" w:rsidP="003B1CBB">
      <w:pPr>
        <w:pStyle w:val="a3"/>
        <w:ind w:leftChars="0" w:left="360"/>
        <w:rPr>
          <w:rFonts w:eastAsiaTheme="minorHAnsi" w:cs="Arial"/>
          <w:color w:val="000000"/>
          <w:kern w:val="0"/>
          <w:szCs w:val="21"/>
        </w:rPr>
      </w:pPr>
      <w:r>
        <w:rPr>
          <w:rFonts w:eastAsiaTheme="minorHAnsi" w:cs="Arial" w:hint="eastAsia"/>
          <w:color w:val="000000"/>
          <w:kern w:val="0"/>
          <w:szCs w:val="21"/>
        </w:rPr>
        <w:t>次の超音波動画のうち、僧帽弁逆流におけるvolumetric法（パルスドプラ法）での定量評価が</w:t>
      </w:r>
      <w:r w:rsidRPr="00677485">
        <w:rPr>
          <w:rFonts w:eastAsiaTheme="minorHAnsi" w:cs="Arial" w:hint="eastAsia"/>
          <w:b/>
          <w:bCs/>
          <w:color w:val="000000"/>
          <w:kern w:val="0"/>
          <w:szCs w:val="21"/>
          <w:u w:val="single"/>
        </w:rPr>
        <w:t>不適切</w:t>
      </w:r>
      <w:r w:rsidRPr="000F57C9">
        <w:rPr>
          <w:rFonts w:eastAsiaTheme="minorHAnsi" w:cs="Arial" w:hint="eastAsia"/>
          <w:color w:val="000000"/>
          <w:kern w:val="0"/>
          <w:szCs w:val="21"/>
        </w:rPr>
        <w:t>と考えられる組み合わせを選べ</w:t>
      </w:r>
      <w:r>
        <w:rPr>
          <w:rFonts w:eastAsiaTheme="minorHAnsi" w:cs="Arial" w:hint="eastAsia"/>
          <w:color w:val="000000"/>
          <w:kern w:val="0"/>
          <w:szCs w:val="21"/>
        </w:rPr>
        <w:t>。</w:t>
      </w:r>
    </w:p>
    <w:p w14:paraId="12172B53" w14:textId="77777777" w:rsidR="00677485" w:rsidRDefault="00677485" w:rsidP="003B1CBB">
      <w:pPr>
        <w:pStyle w:val="a3"/>
        <w:ind w:leftChars="0" w:left="360"/>
        <w:rPr>
          <w:rFonts w:eastAsiaTheme="minorHAnsi" w:cs="Arial"/>
          <w:color w:val="000000"/>
          <w:kern w:val="0"/>
          <w:szCs w:val="21"/>
        </w:rPr>
      </w:pPr>
    </w:p>
    <w:p w14:paraId="5D0456B8" w14:textId="7CE9ECC6" w:rsidR="00677485" w:rsidRPr="00E74236" w:rsidRDefault="00CA282F" w:rsidP="00E74236">
      <w:pPr>
        <w:rPr>
          <w:rFonts w:eastAsiaTheme="minorHAnsi" w:cs="Arial"/>
          <w:color w:val="000000"/>
          <w:kern w:val="0"/>
          <w:szCs w:val="21"/>
        </w:rPr>
      </w:pPr>
      <w:r w:rsidRPr="00E74236">
        <w:rPr>
          <w:rFonts w:eastAsiaTheme="minorHAnsi" w:cs="Arial" w:hint="eastAsia"/>
          <w:color w:val="000000"/>
          <w:kern w:val="0"/>
          <w:szCs w:val="21"/>
        </w:rPr>
        <w:t xml:space="preserve">　</w:t>
      </w:r>
      <w:r w:rsidR="00E74236">
        <w:rPr>
          <w:rFonts w:eastAsiaTheme="minorHAnsi" w:cs="Arial" w:hint="eastAsia"/>
          <w:color w:val="000000"/>
          <w:kern w:val="0"/>
          <w:szCs w:val="21"/>
        </w:rPr>
        <w:t xml:space="preserve">　①　</w:t>
      </w:r>
      <w:r w:rsidR="007B5BBA" w:rsidRPr="00E74236">
        <w:rPr>
          <w:rFonts w:eastAsiaTheme="minorHAnsi" w:cs="Arial" w:hint="eastAsia"/>
          <w:color w:val="000000"/>
          <w:kern w:val="0"/>
          <w:szCs w:val="21"/>
        </w:rPr>
        <w:t>動画</w:t>
      </w:r>
      <w:r w:rsidR="00BD0D8A" w:rsidRPr="00E74236">
        <w:rPr>
          <w:rFonts w:eastAsiaTheme="minorHAnsi" w:cs="Arial" w:hint="eastAsia"/>
          <w:color w:val="000000"/>
          <w:kern w:val="0"/>
          <w:szCs w:val="21"/>
        </w:rPr>
        <w:t>１、２、３</w:t>
      </w:r>
    </w:p>
    <w:p w14:paraId="004294F0" w14:textId="6C54456D" w:rsidR="00677485" w:rsidRPr="00CA282F" w:rsidRDefault="00677485" w:rsidP="00677485">
      <w:pPr>
        <w:rPr>
          <w:rFonts w:eastAsiaTheme="minorHAnsi" w:cs="Arial"/>
          <w:color w:val="FF0000"/>
          <w:kern w:val="0"/>
          <w:szCs w:val="21"/>
        </w:rPr>
      </w:pPr>
      <w:r w:rsidRPr="00281117">
        <w:rPr>
          <w:rFonts w:eastAsiaTheme="minorHAnsi" w:cs="Arial" w:hint="eastAsia"/>
          <w:color w:val="000000"/>
          <w:kern w:val="0"/>
          <w:szCs w:val="21"/>
        </w:rPr>
        <w:t xml:space="preserve">　　</w:t>
      </w:r>
      <w:r w:rsidR="00815D81" w:rsidRPr="00CA282F">
        <w:rPr>
          <w:rFonts w:eastAsiaTheme="minorHAnsi" w:cs="Arial" w:hint="eastAsia"/>
          <w:color w:val="FF0000"/>
          <w:kern w:val="0"/>
          <w:szCs w:val="21"/>
          <w:highlight w:val="yellow"/>
        </w:rPr>
        <w:t>②</w:t>
      </w:r>
      <w:r w:rsidR="007B5BBA" w:rsidRPr="00CA282F">
        <w:rPr>
          <w:rFonts w:eastAsiaTheme="minorHAnsi" w:cs="Arial" w:hint="eastAsia"/>
          <w:color w:val="FF0000"/>
          <w:kern w:val="0"/>
          <w:szCs w:val="21"/>
          <w:highlight w:val="yellow"/>
        </w:rPr>
        <w:t xml:space="preserve">　動画</w:t>
      </w:r>
      <w:r w:rsidR="00E74236" w:rsidRPr="00E74236">
        <w:rPr>
          <w:rFonts w:eastAsiaTheme="minorHAnsi" w:cs="Arial" w:hint="eastAsia"/>
          <w:strike/>
          <w:color w:val="FF0000"/>
          <w:kern w:val="0"/>
          <w:szCs w:val="21"/>
          <w:highlight w:val="yellow"/>
        </w:rPr>
        <w:t>２、４、５</w:t>
      </w:r>
      <w:r w:rsidR="00E74236">
        <w:rPr>
          <w:rFonts w:eastAsiaTheme="minorHAnsi" w:cs="Arial" w:hint="eastAsia"/>
          <w:color w:val="FF0000"/>
          <w:kern w:val="0"/>
          <w:szCs w:val="21"/>
          <w:highlight w:val="yellow"/>
        </w:rPr>
        <w:t>→</w:t>
      </w:r>
      <w:r w:rsidR="00CA282F" w:rsidRPr="00CA282F">
        <w:rPr>
          <w:rFonts w:eastAsiaTheme="minorHAnsi" w:cs="Arial" w:hint="eastAsia"/>
          <w:color w:val="FF0000"/>
          <w:kern w:val="0"/>
          <w:szCs w:val="21"/>
          <w:highlight w:val="yellow"/>
        </w:rPr>
        <w:t>１</w:t>
      </w:r>
      <w:r w:rsidR="00BD0D8A" w:rsidRPr="00CA282F">
        <w:rPr>
          <w:rFonts w:eastAsiaTheme="minorHAnsi" w:cs="Arial" w:hint="eastAsia"/>
          <w:color w:val="FF0000"/>
          <w:kern w:val="0"/>
          <w:szCs w:val="21"/>
          <w:highlight w:val="yellow"/>
        </w:rPr>
        <w:t>、</w:t>
      </w:r>
      <w:r w:rsidR="00CA282F" w:rsidRPr="00CA282F">
        <w:rPr>
          <w:rFonts w:eastAsiaTheme="minorHAnsi" w:cs="Arial" w:hint="eastAsia"/>
          <w:color w:val="FF0000"/>
          <w:kern w:val="0"/>
          <w:szCs w:val="21"/>
          <w:highlight w:val="yellow"/>
        </w:rPr>
        <w:t>２</w:t>
      </w:r>
      <w:r w:rsidR="00BD0D8A" w:rsidRPr="00CA282F">
        <w:rPr>
          <w:rFonts w:eastAsiaTheme="minorHAnsi" w:cs="Arial" w:hint="eastAsia"/>
          <w:color w:val="FF0000"/>
          <w:kern w:val="0"/>
          <w:szCs w:val="21"/>
          <w:highlight w:val="yellow"/>
        </w:rPr>
        <w:t>、</w:t>
      </w:r>
      <w:r w:rsidR="00CA282F" w:rsidRPr="00CA282F">
        <w:rPr>
          <w:rFonts w:eastAsiaTheme="minorHAnsi" w:cs="Arial" w:hint="eastAsia"/>
          <w:color w:val="FF0000"/>
          <w:kern w:val="0"/>
          <w:szCs w:val="21"/>
          <w:highlight w:val="yellow"/>
        </w:rPr>
        <w:t>５</w:t>
      </w:r>
    </w:p>
    <w:p w14:paraId="219E0C93" w14:textId="2B32E7F0" w:rsidR="00677485" w:rsidRPr="005157F0" w:rsidRDefault="00677485" w:rsidP="00677485">
      <w:pPr>
        <w:rPr>
          <w:rFonts w:eastAsiaTheme="minorHAnsi" w:cs="Arial"/>
          <w:color w:val="000000"/>
          <w:kern w:val="0"/>
          <w:szCs w:val="21"/>
        </w:rPr>
      </w:pPr>
      <w:r w:rsidRPr="00281117">
        <w:rPr>
          <w:rFonts w:eastAsiaTheme="minorHAnsi" w:cs="Arial" w:hint="eastAsia"/>
          <w:color w:val="000000"/>
          <w:kern w:val="0"/>
          <w:szCs w:val="21"/>
        </w:rPr>
        <w:t xml:space="preserve">　　</w:t>
      </w:r>
      <w:r w:rsidR="00815D81" w:rsidRPr="005157F0">
        <w:rPr>
          <w:rFonts w:eastAsiaTheme="minorHAnsi" w:cs="Arial" w:hint="eastAsia"/>
          <w:color w:val="000000"/>
          <w:kern w:val="0"/>
          <w:szCs w:val="21"/>
        </w:rPr>
        <w:t>③</w:t>
      </w:r>
      <w:r w:rsidR="007B5BBA" w:rsidRPr="005157F0">
        <w:rPr>
          <w:rFonts w:eastAsiaTheme="minorHAnsi" w:cs="Arial" w:hint="eastAsia"/>
          <w:color w:val="000000"/>
          <w:kern w:val="0"/>
          <w:szCs w:val="21"/>
        </w:rPr>
        <w:t xml:space="preserve">　動画</w:t>
      </w:r>
      <w:r w:rsidR="00BD0D8A" w:rsidRPr="005157F0">
        <w:rPr>
          <w:rFonts w:eastAsiaTheme="minorHAnsi" w:cs="Arial" w:hint="eastAsia"/>
          <w:color w:val="000000"/>
          <w:kern w:val="0"/>
          <w:szCs w:val="21"/>
        </w:rPr>
        <w:t>３、４、５</w:t>
      </w:r>
    </w:p>
    <w:p w14:paraId="4E573DC3" w14:textId="1109F41D" w:rsidR="00677485" w:rsidRPr="00281117" w:rsidRDefault="00677485" w:rsidP="00677485">
      <w:pPr>
        <w:rPr>
          <w:rFonts w:eastAsiaTheme="minorHAnsi" w:cs="Arial"/>
          <w:color w:val="000000"/>
          <w:kern w:val="0"/>
          <w:szCs w:val="21"/>
        </w:rPr>
      </w:pPr>
      <w:r w:rsidRPr="005157F0">
        <w:rPr>
          <w:rFonts w:eastAsiaTheme="minorHAnsi" w:cs="Arial" w:hint="eastAsia"/>
          <w:color w:val="000000"/>
          <w:kern w:val="0"/>
          <w:szCs w:val="21"/>
        </w:rPr>
        <w:t xml:space="preserve">　　</w:t>
      </w:r>
      <w:r w:rsidR="00815D81" w:rsidRPr="005157F0">
        <w:rPr>
          <w:rFonts w:eastAsiaTheme="minorHAnsi" w:cs="Arial" w:hint="eastAsia"/>
          <w:color w:val="000000"/>
          <w:kern w:val="0"/>
          <w:szCs w:val="21"/>
        </w:rPr>
        <w:t>④</w:t>
      </w:r>
      <w:r w:rsidR="007B5BBA" w:rsidRPr="005157F0">
        <w:rPr>
          <w:rFonts w:eastAsiaTheme="minorHAnsi" w:cs="Arial" w:hint="eastAsia"/>
          <w:color w:val="000000"/>
          <w:kern w:val="0"/>
          <w:szCs w:val="21"/>
        </w:rPr>
        <w:t xml:space="preserve">　動画</w:t>
      </w:r>
      <w:r w:rsidR="00BD0D8A" w:rsidRPr="005157F0">
        <w:rPr>
          <w:rFonts w:eastAsiaTheme="minorHAnsi" w:cs="Arial" w:hint="eastAsia"/>
          <w:color w:val="000000"/>
          <w:kern w:val="0"/>
          <w:szCs w:val="21"/>
        </w:rPr>
        <w:t>１、３、４</w:t>
      </w:r>
    </w:p>
    <w:p w14:paraId="157C8D63" w14:textId="2E717A13" w:rsidR="00677485" w:rsidRDefault="00677485" w:rsidP="00677485">
      <w:pPr>
        <w:rPr>
          <w:rFonts w:eastAsiaTheme="minorHAnsi" w:cs="Arial"/>
          <w:color w:val="000000"/>
          <w:kern w:val="0"/>
          <w:szCs w:val="21"/>
        </w:rPr>
      </w:pPr>
      <w:r w:rsidRPr="00281117">
        <w:rPr>
          <w:rFonts w:eastAsiaTheme="minorHAnsi" w:cs="Arial" w:hint="eastAsia"/>
          <w:color w:val="000000"/>
          <w:kern w:val="0"/>
          <w:szCs w:val="21"/>
        </w:rPr>
        <w:t xml:space="preserve">　　</w:t>
      </w:r>
      <w:r w:rsidR="00815D81" w:rsidRPr="00CA282F">
        <w:rPr>
          <w:rFonts w:eastAsiaTheme="minorHAnsi" w:cs="Arial" w:hint="eastAsia"/>
          <w:color w:val="000000"/>
          <w:kern w:val="0"/>
          <w:szCs w:val="21"/>
        </w:rPr>
        <w:t>⑤</w:t>
      </w:r>
      <w:r w:rsidR="007B5BBA" w:rsidRPr="00CA282F">
        <w:rPr>
          <w:rFonts w:eastAsiaTheme="minorHAnsi" w:cs="Arial" w:hint="eastAsia"/>
          <w:color w:val="000000"/>
          <w:kern w:val="0"/>
          <w:szCs w:val="21"/>
        </w:rPr>
        <w:t xml:space="preserve">　動画</w:t>
      </w:r>
      <w:r w:rsidR="00BD0D8A" w:rsidRPr="00CA282F">
        <w:rPr>
          <w:rFonts w:eastAsiaTheme="minorHAnsi" w:cs="Arial" w:hint="eastAsia"/>
          <w:color w:val="000000"/>
          <w:kern w:val="0"/>
          <w:szCs w:val="21"/>
        </w:rPr>
        <w:t>２、４、５</w:t>
      </w:r>
    </w:p>
    <w:p w14:paraId="65C27561" w14:textId="1A9D249D" w:rsidR="00666661" w:rsidRDefault="00815D81" w:rsidP="00677485">
      <w:pPr>
        <w:rPr>
          <w:rFonts w:eastAsiaTheme="minorHAnsi" w:cs="Arial"/>
          <w:color w:val="000000"/>
          <w:kern w:val="0"/>
          <w:szCs w:val="21"/>
        </w:rPr>
      </w:pPr>
      <w:r>
        <w:rPr>
          <w:rFonts w:eastAsiaTheme="minorHAnsi" w:cs="Arial" w:hint="eastAsia"/>
          <w:color w:val="000000"/>
          <w:kern w:val="0"/>
          <w:szCs w:val="21"/>
        </w:rPr>
        <w:t xml:space="preserve">　　⑥　</w:t>
      </w:r>
      <w:r w:rsidRPr="00875183">
        <w:rPr>
          <w:rFonts w:eastAsiaTheme="minorHAnsi" w:cs="Arial" w:hint="eastAsia"/>
          <w:color w:val="000000"/>
          <w:kern w:val="0"/>
          <w:szCs w:val="21"/>
        </w:rPr>
        <w:t>心臓超音波検査を実施していない</w:t>
      </w:r>
    </w:p>
    <w:p w14:paraId="663BFC86" w14:textId="77777777" w:rsidR="000F57C9" w:rsidRDefault="000F57C9" w:rsidP="00677485">
      <w:pPr>
        <w:rPr>
          <w:rFonts w:eastAsiaTheme="minorHAnsi" w:cs="Arial"/>
          <w:color w:val="000000"/>
          <w:kern w:val="0"/>
          <w:szCs w:val="21"/>
        </w:rPr>
      </w:pPr>
    </w:p>
    <w:p w14:paraId="708C5891" w14:textId="77777777" w:rsidR="000F57C9" w:rsidRDefault="000F57C9" w:rsidP="00677485">
      <w:pPr>
        <w:rPr>
          <w:rFonts w:eastAsiaTheme="minorHAnsi" w:cs="Arial"/>
          <w:color w:val="000000"/>
          <w:kern w:val="0"/>
          <w:szCs w:val="21"/>
        </w:rPr>
      </w:pPr>
    </w:p>
    <w:p w14:paraId="3D80A24D" w14:textId="77777777" w:rsidR="000F57C9" w:rsidRDefault="000F57C9" w:rsidP="00677485">
      <w:pPr>
        <w:rPr>
          <w:rFonts w:eastAsiaTheme="minorHAnsi" w:cs="Arial"/>
          <w:color w:val="000000"/>
          <w:kern w:val="0"/>
          <w:szCs w:val="21"/>
        </w:rPr>
      </w:pPr>
    </w:p>
    <w:p w14:paraId="31A6827C" w14:textId="77777777" w:rsidR="000F57C9" w:rsidRDefault="000F57C9" w:rsidP="00677485">
      <w:pPr>
        <w:rPr>
          <w:rFonts w:eastAsiaTheme="minorHAnsi" w:cs="Arial"/>
          <w:color w:val="000000"/>
          <w:kern w:val="0"/>
          <w:szCs w:val="21"/>
        </w:rPr>
      </w:pPr>
    </w:p>
    <w:p w14:paraId="06E9068C" w14:textId="77777777" w:rsidR="000F57C9" w:rsidRDefault="000F57C9" w:rsidP="00677485">
      <w:pPr>
        <w:rPr>
          <w:rFonts w:eastAsiaTheme="minorHAnsi" w:cs="Arial"/>
          <w:color w:val="000000"/>
          <w:kern w:val="0"/>
          <w:szCs w:val="21"/>
        </w:rPr>
      </w:pPr>
    </w:p>
    <w:p w14:paraId="4994F8F7" w14:textId="53553A8B" w:rsidR="00666661" w:rsidRDefault="00217D37" w:rsidP="00217D37">
      <w:pPr>
        <w:jc w:val="center"/>
        <w:rPr>
          <w:rFonts w:eastAsiaTheme="minorHAnsi" w:cs="Arial"/>
          <w:color w:val="000000"/>
          <w:kern w:val="0"/>
          <w:szCs w:val="21"/>
        </w:rPr>
      </w:pPr>
      <w:r>
        <w:rPr>
          <w:rFonts w:hint="eastAsia"/>
          <w:szCs w:val="21"/>
        </w:rPr>
        <w:t>（</w:t>
      </w:r>
      <w:r w:rsidRPr="00875183">
        <w:rPr>
          <w:rFonts w:hint="eastAsia"/>
          <w:szCs w:val="21"/>
          <w:lang w:eastAsia="zh-CN"/>
        </w:rPr>
        <w:t>動画</w:t>
      </w:r>
      <w:r w:rsidR="00815D81">
        <w:rPr>
          <w:szCs w:val="21"/>
        </w:rPr>
        <w:t>2</w:t>
      </w:r>
      <w:r w:rsidRPr="00875183">
        <w:rPr>
          <w:szCs w:val="21"/>
          <w:lang w:eastAsia="zh-CN"/>
        </w:rPr>
        <w:t>-1</w:t>
      </w:r>
      <w:r>
        <w:rPr>
          <w:rFonts w:hint="eastAsia"/>
          <w:szCs w:val="21"/>
        </w:rPr>
        <w:t>）</w:t>
      </w:r>
    </w:p>
    <w:p w14:paraId="2ECE94AD" w14:textId="11585972" w:rsidR="00666661" w:rsidRDefault="00217D37" w:rsidP="00217D37">
      <w:pPr>
        <w:jc w:val="center"/>
        <w:rPr>
          <w:rFonts w:eastAsiaTheme="minorHAnsi" w:cs="Arial"/>
          <w:color w:val="000000"/>
          <w:kern w:val="0"/>
          <w:szCs w:val="21"/>
        </w:rPr>
      </w:pPr>
      <w:r>
        <w:rPr>
          <w:rFonts w:eastAsiaTheme="minorHAnsi" w:cs="Arial"/>
          <w:noProof/>
          <w:color w:val="000000"/>
          <w:kern w:val="0"/>
          <w:szCs w:val="21"/>
        </w:rPr>
        <w:drawing>
          <wp:inline distT="0" distB="0" distL="0" distR="0" wp14:anchorId="0844E04D" wp14:editId="5744D8C2">
            <wp:extent cx="3314700" cy="3191933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56" cy="321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E07DB" w14:textId="77777777" w:rsidR="00666661" w:rsidRDefault="00666661" w:rsidP="00677485">
      <w:pPr>
        <w:rPr>
          <w:rFonts w:eastAsiaTheme="minorHAnsi" w:cs="Arial"/>
          <w:color w:val="000000"/>
          <w:kern w:val="0"/>
          <w:szCs w:val="21"/>
        </w:rPr>
      </w:pPr>
    </w:p>
    <w:p w14:paraId="761B4FB7" w14:textId="77777777" w:rsidR="00217D37" w:rsidRDefault="00217D37" w:rsidP="00217D37">
      <w:pPr>
        <w:jc w:val="center"/>
        <w:rPr>
          <w:szCs w:val="21"/>
        </w:rPr>
      </w:pPr>
    </w:p>
    <w:p w14:paraId="4C57E8B4" w14:textId="21053949" w:rsidR="00815D81" w:rsidRDefault="00815D81" w:rsidP="00217D37">
      <w:pPr>
        <w:jc w:val="center"/>
        <w:rPr>
          <w:szCs w:val="21"/>
        </w:rPr>
      </w:pPr>
      <w:r>
        <w:rPr>
          <w:szCs w:val="21"/>
        </w:rPr>
        <w:br w:type="page"/>
      </w:r>
    </w:p>
    <w:p w14:paraId="3FF60F50" w14:textId="77777777" w:rsidR="00217D37" w:rsidRDefault="00217D37" w:rsidP="00815D81">
      <w:pPr>
        <w:rPr>
          <w:szCs w:val="21"/>
        </w:rPr>
      </w:pPr>
    </w:p>
    <w:p w14:paraId="36604787" w14:textId="77777777" w:rsidR="00217D37" w:rsidRDefault="00217D37" w:rsidP="00217D37">
      <w:pPr>
        <w:jc w:val="center"/>
        <w:rPr>
          <w:szCs w:val="21"/>
        </w:rPr>
      </w:pPr>
    </w:p>
    <w:p w14:paraId="3EC616F3" w14:textId="18089C58" w:rsidR="00217D37" w:rsidRDefault="00217D37" w:rsidP="00217D37">
      <w:pPr>
        <w:jc w:val="center"/>
        <w:rPr>
          <w:rFonts w:eastAsiaTheme="minorHAnsi" w:cs="Arial"/>
          <w:color w:val="000000"/>
          <w:kern w:val="0"/>
          <w:szCs w:val="21"/>
        </w:rPr>
      </w:pPr>
      <w:r>
        <w:rPr>
          <w:rFonts w:hint="eastAsia"/>
          <w:szCs w:val="21"/>
        </w:rPr>
        <w:t>（</w:t>
      </w:r>
      <w:r w:rsidRPr="00875183">
        <w:rPr>
          <w:rFonts w:hint="eastAsia"/>
          <w:szCs w:val="21"/>
          <w:lang w:eastAsia="zh-CN"/>
        </w:rPr>
        <w:t>動画</w:t>
      </w:r>
      <w:r w:rsidR="00815D81">
        <w:rPr>
          <w:szCs w:val="21"/>
        </w:rPr>
        <w:t>2</w:t>
      </w:r>
      <w:r w:rsidRPr="00875183">
        <w:rPr>
          <w:szCs w:val="21"/>
          <w:lang w:eastAsia="zh-CN"/>
        </w:rPr>
        <w:t>-</w:t>
      </w:r>
      <w:r>
        <w:rPr>
          <w:rFonts w:hint="eastAsia"/>
          <w:szCs w:val="21"/>
        </w:rPr>
        <w:t>2）</w:t>
      </w:r>
    </w:p>
    <w:p w14:paraId="4BFCDF1F" w14:textId="1AA64A99" w:rsidR="00666661" w:rsidRDefault="00217D37" w:rsidP="00217D37">
      <w:pPr>
        <w:jc w:val="center"/>
        <w:rPr>
          <w:rFonts w:eastAsiaTheme="minorHAnsi" w:cs="Arial"/>
          <w:color w:val="000000"/>
          <w:kern w:val="0"/>
          <w:szCs w:val="21"/>
        </w:rPr>
      </w:pPr>
      <w:r>
        <w:rPr>
          <w:rFonts w:eastAsiaTheme="minorHAnsi" w:cs="Arial"/>
          <w:noProof/>
          <w:color w:val="000000"/>
          <w:kern w:val="0"/>
          <w:szCs w:val="21"/>
        </w:rPr>
        <w:drawing>
          <wp:inline distT="0" distB="0" distL="0" distR="0" wp14:anchorId="7A49FE5E" wp14:editId="09B7D8FB">
            <wp:extent cx="3935376" cy="2686050"/>
            <wp:effectExtent l="0" t="0" r="825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333" cy="275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87EDC" w14:textId="77777777" w:rsidR="00217D37" w:rsidRDefault="00217D37" w:rsidP="00217D37">
      <w:pPr>
        <w:jc w:val="center"/>
        <w:rPr>
          <w:rFonts w:eastAsiaTheme="minorHAnsi" w:cs="Arial"/>
          <w:color w:val="000000"/>
          <w:kern w:val="0"/>
          <w:szCs w:val="21"/>
        </w:rPr>
      </w:pPr>
    </w:p>
    <w:p w14:paraId="4C5DD4EC" w14:textId="77777777" w:rsidR="00815D81" w:rsidRDefault="00815D81" w:rsidP="00217D37">
      <w:pPr>
        <w:jc w:val="center"/>
        <w:rPr>
          <w:rFonts w:eastAsiaTheme="minorHAnsi" w:cs="Arial"/>
          <w:color w:val="000000"/>
          <w:kern w:val="0"/>
          <w:szCs w:val="21"/>
        </w:rPr>
      </w:pPr>
    </w:p>
    <w:p w14:paraId="08F51F9D" w14:textId="77777777" w:rsidR="00815D81" w:rsidRDefault="00815D81" w:rsidP="00217D37">
      <w:pPr>
        <w:jc w:val="center"/>
        <w:rPr>
          <w:rFonts w:eastAsiaTheme="minorHAnsi" w:cs="Arial"/>
          <w:color w:val="000000"/>
          <w:kern w:val="0"/>
          <w:szCs w:val="21"/>
        </w:rPr>
      </w:pPr>
    </w:p>
    <w:p w14:paraId="7C573890" w14:textId="77777777" w:rsidR="00815D81" w:rsidRDefault="00815D81" w:rsidP="00217D37">
      <w:pPr>
        <w:jc w:val="center"/>
        <w:rPr>
          <w:rFonts w:eastAsiaTheme="minorHAnsi" w:cs="Arial"/>
          <w:color w:val="000000"/>
          <w:kern w:val="0"/>
          <w:szCs w:val="21"/>
        </w:rPr>
      </w:pPr>
    </w:p>
    <w:p w14:paraId="506B33E1" w14:textId="6C78B3CE" w:rsidR="00217D37" w:rsidRDefault="00217D37" w:rsidP="00217D37">
      <w:pPr>
        <w:jc w:val="center"/>
        <w:rPr>
          <w:rFonts w:eastAsiaTheme="minorHAnsi" w:cs="Arial"/>
          <w:color w:val="000000"/>
          <w:kern w:val="0"/>
          <w:szCs w:val="21"/>
        </w:rPr>
      </w:pPr>
      <w:r>
        <w:rPr>
          <w:rFonts w:hint="eastAsia"/>
          <w:szCs w:val="21"/>
        </w:rPr>
        <w:t>（</w:t>
      </w:r>
      <w:r w:rsidRPr="00875183">
        <w:rPr>
          <w:rFonts w:hint="eastAsia"/>
          <w:szCs w:val="21"/>
          <w:lang w:eastAsia="zh-CN"/>
        </w:rPr>
        <w:t>動画</w:t>
      </w:r>
      <w:r w:rsidR="00815D81">
        <w:rPr>
          <w:szCs w:val="21"/>
        </w:rPr>
        <w:t>2</w:t>
      </w:r>
      <w:r w:rsidRPr="00875183">
        <w:rPr>
          <w:szCs w:val="21"/>
          <w:lang w:eastAsia="zh-CN"/>
        </w:rPr>
        <w:t>-</w:t>
      </w:r>
      <w:r>
        <w:rPr>
          <w:rFonts w:hint="eastAsia"/>
          <w:szCs w:val="21"/>
        </w:rPr>
        <w:t>3）</w:t>
      </w:r>
    </w:p>
    <w:p w14:paraId="42D603BD" w14:textId="15233A33" w:rsidR="00666661" w:rsidRDefault="00217D37" w:rsidP="00217D37">
      <w:pPr>
        <w:jc w:val="center"/>
        <w:rPr>
          <w:rFonts w:eastAsiaTheme="minorHAnsi" w:cs="Arial"/>
          <w:noProof/>
          <w:color w:val="000000"/>
          <w:kern w:val="0"/>
          <w:szCs w:val="21"/>
        </w:rPr>
      </w:pPr>
      <w:r>
        <w:rPr>
          <w:rFonts w:eastAsiaTheme="minorHAnsi" w:cs="Arial"/>
          <w:noProof/>
          <w:color w:val="000000"/>
          <w:kern w:val="0"/>
          <w:szCs w:val="21"/>
        </w:rPr>
        <w:drawing>
          <wp:inline distT="0" distB="0" distL="0" distR="0" wp14:anchorId="6FBE6968" wp14:editId="42A3C73A">
            <wp:extent cx="3829050" cy="2496324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430" cy="2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C704D" w14:textId="1A4966A8" w:rsidR="00217D37" w:rsidRDefault="00217D37" w:rsidP="00217D37">
      <w:pPr>
        <w:jc w:val="center"/>
        <w:rPr>
          <w:rFonts w:eastAsiaTheme="minorHAnsi" w:cs="Arial"/>
          <w:noProof/>
          <w:color w:val="000000"/>
          <w:kern w:val="0"/>
          <w:szCs w:val="21"/>
        </w:rPr>
      </w:pPr>
    </w:p>
    <w:p w14:paraId="246AE15A" w14:textId="67719902" w:rsidR="00217D37" w:rsidRDefault="00815D81" w:rsidP="00815D81">
      <w:pPr>
        <w:jc w:val="center"/>
        <w:rPr>
          <w:rFonts w:eastAsiaTheme="minorHAnsi" w:cs="Arial"/>
          <w:noProof/>
          <w:color w:val="000000"/>
          <w:kern w:val="0"/>
          <w:szCs w:val="21"/>
        </w:rPr>
      </w:pPr>
      <w:r>
        <w:rPr>
          <w:rFonts w:eastAsiaTheme="minorHAnsi" w:cs="Arial"/>
          <w:noProof/>
          <w:color w:val="000000"/>
          <w:kern w:val="0"/>
          <w:szCs w:val="21"/>
        </w:rPr>
        <w:br w:type="page"/>
      </w:r>
    </w:p>
    <w:p w14:paraId="3BB22325" w14:textId="224E34E0" w:rsidR="00217D37" w:rsidRDefault="00217D37" w:rsidP="00217D37">
      <w:pPr>
        <w:jc w:val="center"/>
        <w:rPr>
          <w:rFonts w:eastAsiaTheme="minorHAnsi" w:cs="Arial"/>
          <w:color w:val="000000"/>
          <w:kern w:val="0"/>
          <w:szCs w:val="21"/>
        </w:rPr>
      </w:pPr>
      <w:r>
        <w:rPr>
          <w:rFonts w:hint="eastAsia"/>
          <w:szCs w:val="21"/>
        </w:rPr>
        <w:lastRenderedPageBreak/>
        <w:t>（</w:t>
      </w:r>
      <w:r w:rsidRPr="00875183">
        <w:rPr>
          <w:rFonts w:hint="eastAsia"/>
          <w:szCs w:val="21"/>
          <w:lang w:eastAsia="zh-CN"/>
        </w:rPr>
        <w:t>動画</w:t>
      </w:r>
      <w:r w:rsidR="00815D81">
        <w:rPr>
          <w:szCs w:val="21"/>
        </w:rPr>
        <w:t>2</w:t>
      </w:r>
      <w:r w:rsidRPr="00875183">
        <w:rPr>
          <w:szCs w:val="21"/>
          <w:lang w:eastAsia="zh-CN"/>
        </w:rPr>
        <w:t>-</w:t>
      </w:r>
      <w:r>
        <w:rPr>
          <w:rFonts w:hint="eastAsia"/>
          <w:szCs w:val="21"/>
        </w:rPr>
        <w:t>4）</w:t>
      </w:r>
    </w:p>
    <w:p w14:paraId="4F7CF8E9" w14:textId="33540899" w:rsidR="00666661" w:rsidRDefault="00217D37" w:rsidP="00217D37">
      <w:pPr>
        <w:jc w:val="center"/>
        <w:rPr>
          <w:rFonts w:eastAsiaTheme="minorHAnsi" w:cs="Arial"/>
          <w:color w:val="000000"/>
          <w:kern w:val="0"/>
          <w:szCs w:val="21"/>
        </w:rPr>
      </w:pPr>
      <w:r>
        <w:rPr>
          <w:rFonts w:eastAsiaTheme="minorHAnsi" w:cs="Arial"/>
          <w:noProof/>
          <w:color w:val="000000"/>
          <w:kern w:val="0"/>
          <w:szCs w:val="21"/>
        </w:rPr>
        <w:drawing>
          <wp:inline distT="0" distB="0" distL="0" distR="0" wp14:anchorId="3D203BD0" wp14:editId="087F6730">
            <wp:extent cx="2781300" cy="3816316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50" cy="385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9353" w14:textId="77777777" w:rsidR="00217D37" w:rsidRPr="00217D37" w:rsidRDefault="00217D37" w:rsidP="00217D37">
      <w:pPr>
        <w:jc w:val="center"/>
        <w:rPr>
          <w:rFonts w:eastAsiaTheme="minorHAnsi" w:cs="Arial"/>
          <w:color w:val="000000"/>
          <w:kern w:val="0"/>
          <w:szCs w:val="21"/>
        </w:rPr>
      </w:pPr>
    </w:p>
    <w:p w14:paraId="26DF8315" w14:textId="51633EEB" w:rsidR="00217D37" w:rsidRDefault="00217D37" w:rsidP="00217D37">
      <w:pPr>
        <w:jc w:val="center"/>
        <w:rPr>
          <w:rFonts w:eastAsiaTheme="minorHAnsi" w:cs="Arial"/>
          <w:color w:val="000000"/>
          <w:kern w:val="0"/>
          <w:szCs w:val="21"/>
        </w:rPr>
      </w:pPr>
      <w:r>
        <w:rPr>
          <w:rFonts w:hint="eastAsia"/>
          <w:szCs w:val="21"/>
        </w:rPr>
        <w:t>（</w:t>
      </w:r>
      <w:r w:rsidRPr="00875183">
        <w:rPr>
          <w:rFonts w:hint="eastAsia"/>
          <w:szCs w:val="21"/>
          <w:lang w:eastAsia="zh-CN"/>
        </w:rPr>
        <w:t>動画</w:t>
      </w:r>
      <w:r w:rsidR="00815D81">
        <w:rPr>
          <w:szCs w:val="21"/>
        </w:rPr>
        <w:t>2</w:t>
      </w:r>
      <w:r w:rsidRPr="00875183">
        <w:rPr>
          <w:szCs w:val="21"/>
          <w:lang w:eastAsia="zh-CN"/>
        </w:rPr>
        <w:t>-</w:t>
      </w:r>
      <w:r>
        <w:rPr>
          <w:rFonts w:hint="eastAsia"/>
          <w:szCs w:val="21"/>
        </w:rPr>
        <w:t>5）</w:t>
      </w:r>
    </w:p>
    <w:p w14:paraId="28036FAA" w14:textId="64AC93FC" w:rsidR="00217D37" w:rsidRPr="00217D37" w:rsidRDefault="00217D37" w:rsidP="00217D37">
      <w:pPr>
        <w:jc w:val="center"/>
        <w:rPr>
          <w:rFonts w:eastAsiaTheme="minorHAnsi" w:cs="Arial"/>
          <w:color w:val="000000"/>
          <w:kern w:val="0"/>
          <w:szCs w:val="21"/>
        </w:rPr>
      </w:pPr>
      <w:r>
        <w:rPr>
          <w:rFonts w:eastAsiaTheme="minorHAnsi" w:cs="Arial"/>
          <w:noProof/>
          <w:color w:val="000000"/>
          <w:kern w:val="0"/>
          <w:szCs w:val="21"/>
        </w:rPr>
        <w:drawing>
          <wp:inline distT="0" distB="0" distL="0" distR="0" wp14:anchorId="66567E7F" wp14:editId="4EC2675B">
            <wp:extent cx="2847975" cy="335528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68" cy="340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DDC8C" w14:textId="208B11A7" w:rsidR="00815D81" w:rsidRDefault="00815D81" w:rsidP="00677485">
      <w:pPr>
        <w:rPr>
          <w:rFonts w:eastAsiaTheme="minorHAnsi" w:cs="Arial"/>
          <w:color w:val="000000"/>
          <w:kern w:val="0"/>
          <w:szCs w:val="21"/>
        </w:rPr>
      </w:pPr>
      <w:r>
        <w:rPr>
          <w:rFonts w:eastAsiaTheme="minorHAnsi" w:cs="Arial"/>
          <w:color w:val="000000"/>
          <w:kern w:val="0"/>
          <w:szCs w:val="21"/>
        </w:rPr>
        <w:br w:type="page"/>
      </w:r>
    </w:p>
    <w:p w14:paraId="12421161" w14:textId="0BDD860B" w:rsidR="00815D81" w:rsidRDefault="00815D81" w:rsidP="00815D81">
      <w:pPr>
        <w:overflowPunct w:val="0"/>
        <w:rPr>
          <w:szCs w:val="21"/>
        </w:rPr>
      </w:pPr>
      <w:r w:rsidRPr="00875183">
        <w:rPr>
          <w:rFonts w:hint="eastAsia"/>
          <w:b/>
          <w:szCs w:val="21"/>
          <w:lang w:eastAsia="zh-CN"/>
        </w:rPr>
        <w:lastRenderedPageBreak/>
        <w:t>【設問</w:t>
      </w:r>
      <w:r>
        <w:rPr>
          <w:b/>
          <w:szCs w:val="21"/>
          <w:lang w:eastAsia="zh-CN"/>
        </w:rPr>
        <w:t>3</w:t>
      </w:r>
      <w:r w:rsidRPr="00875183">
        <w:rPr>
          <w:rFonts w:hint="eastAsia"/>
          <w:b/>
          <w:szCs w:val="21"/>
          <w:lang w:eastAsia="zh-CN"/>
        </w:rPr>
        <w:t>】</w:t>
      </w:r>
      <w:r w:rsidRPr="00875183">
        <w:rPr>
          <w:rFonts w:hint="eastAsia"/>
          <w:szCs w:val="21"/>
          <w:lang w:eastAsia="zh-CN"/>
        </w:rPr>
        <w:t>（動画</w:t>
      </w:r>
      <w:r>
        <w:rPr>
          <w:szCs w:val="21"/>
          <w:lang w:eastAsia="zh-CN"/>
        </w:rPr>
        <w:t>3</w:t>
      </w:r>
      <w:r w:rsidRPr="00875183">
        <w:rPr>
          <w:szCs w:val="21"/>
          <w:lang w:eastAsia="zh-CN"/>
        </w:rPr>
        <w:t xml:space="preserve">-1, </w:t>
      </w:r>
      <w:r>
        <w:rPr>
          <w:szCs w:val="21"/>
          <w:lang w:eastAsia="zh-CN"/>
        </w:rPr>
        <w:t>3</w:t>
      </w:r>
      <w:r w:rsidRPr="00875183">
        <w:rPr>
          <w:szCs w:val="21"/>
          <w:lang w:eastAsia="zh-CN"/>
        </w:rPr>
        <w:t xml:space="preserve">-2, </w:t>
      </w:r>
      <w:r>
        <w:rPr>
          <w:szCs w:val="21"/>
          <w:lang w:eastAsia="zh-CN"/>
        </w:rPr>
        <w:t>3</w:t>
      </w:r>
      <w:r w:rsidRPr="00875183">
        <w:rPr>
          <w:szCs w:val="21"/>
          <w:lang w:eastAsia="zh-CN"/>
        </w:rPr>
        <w:t>-3）</w:t>
      </w:r>
    </w:p>
    <w:p w14:paraId="0BA16872" w14:textId="77777777" w:rsidR="00815D81" w:rsidRDefault="00815D81" w:rsidP="00815D81">
      <w:pPr>
        <w:overflowPunct w:val="0"/>
      </w:pPr>
      <w:r>
        <w:rPr>
          <w:rFonts w:hint="eastAsia"/>
        </w:rPr>
        <w:t>80歳代 男性、労作時呼吸苦を主訴に来院した。慢性腎臓病、手根管症候群の既往歴あり。家族歴は特記事項なし。血圧は94/59mmHg、血液検査にてトロポニンI</w:t>
      </w:r>
      <w:r>
        <w:t xml:space="preserve"> </w:t>
      </w:r>
      <w:r>
        <w:rPr>
          <w:rFonts w:hint="eastAsia"/>
        </w:rPr>
        <w:t>402.6pg/mL、NT-pro</w:t>
      </w:r>
      <w:r>
        <w:t xml:space="preserve"> </w:t>
      </w:r>
      <w:r>
        <w:rPr>
          <w:rFonts w:hint="eastAsia"/>
        </w:rPr>
        <w:t>BNP</w:t>
      </w:r>
      <w:r>
        <w:t xml:space="preserve"> </w:t>
      </w:r>
      <w:r>
        <w:rPr>
          <w:rFonts w:hint="eastAsia"/>
        </w:rPr>
        <w:t>248000pg/mLであった。心電図は低電位、前胸部誘導でR波減高していた。経胸壁心エコー図検査データと動画を以下に示す。最も考えられる疾患は次のうちどれか。</w:t>
      </w:r>
    </w:p>
    <w:p w14:paraId="4A30855A" w14:textId="77777777" w:rsidR="00815D81" w:rsidRDefault="00815D81" w:rsidP="00815D81">
      <w:pPr>
        <w:overflowPunct w:val="0"/>
      </w:pPr>
      <w:r>
        <w:rPr>
          <w:rFonts w:hint="eastAsia"/>
        </w:rPr>
        <w:t>＜経胸壁心エコー図検査データ＞</w:t>
      </w:r>
    </w:p>
    <w:p w14:paraId="4278A06B" w14:textId="77777777" w:rsidR="00815D81" w:rsidRDefault="00815D81" w:rsidP="00815D81">
      <w:pPr>
        <w:overflowPunct w:val="0"/>
      </w:pPr>
      <w:r>
        <w:rPr>
          <w:rFonts w:hint="eastAsia"/>
        </w:rPr>
        <w:t>心室中隔厚</w:t>
      </w:r>
      <w:r>
        <w:t xml:space="preserve"> </w:t>
      </w:r>
      <w:r>
        <w:rPr>
          <w:rFonts w:hint="eastAsia"/>
        </w:rPr>
        <w:t>21mm、左室後壁厚 22mm、左室駆出率 46</w:t>
      </w:r>
      <w:r w:rsidRPr="00B66F3A">
        <w:rPr>
          <w:rFonts w:hint="eastAsia"/>
          <w:color w:val="000000" w:themeColor="text1"/>
        </w:rPr>
        <w:t>%</w:t>
      </w:r>
      <w:bookmarkStart w:id="2" w:name="_Hlk173619555"/>
      <w:r w:rsidRPr="00B66F3A">
        <w:rPr>
          <w:rFonts w:hint="eastAsia"/>
          <w:color w:val="000000" w:themeColor="text1"/>
        </w:rPr>
        <w:t>（modified Simpson法）</w:t>
      </w:r>
      <w:bookmarkEnd w:id="2"/>
      <w:r w:rsidRPr="00B66F3A">
        <w:rPr>
          <w:rFonts w:hint="eastAsia"/>
          <w:color w:val="000000" w:themeColor="text1"/>
        </w:rPr>
        <w:t>、左</w:t>
      </w:r>
      <w:r>
        <w:rPr>
          <w:rFonts w:hint="eastAsia"/>
        </w:rPr>
        <w:t>室心筋重量係数</w:t>
      </w:r>
      <w:r>
        <w:t xml:space="preserve"> </w:t>
      </w:r>
      <w:r>
        <w:rPr>
          <w:rFonts w:hint="eastAsia"/>
        </w:rPr>
        <w:t>190g/㎡</w:t>
      </w:r>
    </w:p>
    <w:p w14:paraId="28AEF0BB" w14:textId="77777777" w:rsidR="00815D81" w:rsidRDefault="00815D81" w:rsidP="00815D81">
      <w:pPr>
        <w:overflowPunct w:val="0"/>
      </w:pPr>
      <w:r>
        <w:rPr>
          <w:rFonts w:hint="eastAsia"/>
        </w:rPr>
        <w:t>中隔側 e</w:t>
      </w:r>
      <w:r>
        <w:t xml:space="preserve">’ </w:t>
      </w:r>
      <w:r>
        <w:rPr>
          <w:rFonts w:hint="eastAsia"/>
        </w:rPr>
        <w:t>2.1cm/s、a</w:t>
      </w:r>
      <w:r>
        <w:t>’</w:t>
      </w:r>
      <w:r>
        <w:rPr>
          <w:rFonts w:hint="eastAsia"/>
        </w:rPr>
        <w:t xml:space="preserve"> 3.9cm/s、s</w:t>
      </w:r>
      <w:r>
        <w:t>’</w:t>
      </w:r>
      <w:r>
        <w:rPr>
          <w:rFonts w:hint="eastAsia"/>
        </w:rPr>
        <w:t xml:space="preserve"> 3.5cm/s、側壁側 e</w:t>
      </w:r>
      <w:r>
        <w:t xml:space="preserve">’ </w:t>
      </w:r>
      <w:r>
        <w:rPr>
          <w:rFonts w:hint="eastAsia"/>
        </w:rPr>
        <w:t>2.5cm/s、a</w:t>
      </w:r>
      <w:r>
        <w:t>’</w:t>
      </w:r>
      <w:r>
        <w:rPr>
          <w:rFonts w:hint="eastAsia"/>
        </w:rPr>
        <w:t xml:space="preserve"> 3.9cm/s、s</w:t>
      </w:r>
      <w:r>
        <w:t>’</w:t>
      </w:r>
      <w:r>
        <w:rPr>
          <w:rFonts w:hint="eastAsia"/>
        </w:rPr>
        <w:t xml:space="preserve"> 6.0cm/s、E/e</w:t>
      </w:r>
      <w:r>
        <w:t>’</w:t>
      </w:r>
      <w:r>
        <w:rPr>
          <w:rFonts w:hint="eastAsia"/>
        </w:rPr>
        <w:t>（平均）23.4</w:t>
      </w:r>
    </w:p>
    <w:p w14:paraId="682820B4" w14:textId="77777777" w:rsidR="00B66F3A" w:rsidRDefault="00B66F3A" w:rsidP="00B66F3A">
      <w:pPr>
        <w:overflowPunct w:val="0"/>
      </w:pPr>
    </w:p>
    <w:p w14:paraId="2E04C604" w14:textId="5173F26D" w:rsidR="00815D81" w:rsidRPr="005157F0" w:rsidRDefault="00B66F3A" w:rsidP="00B66F3A">
      <w:pPr>
        <w:overflowPunct w:val="0"/>
        <w:ind w:firstLineChars="150" w:firstLine="315"/>
      </w:pPr>
      <w:r w:rsidRPr="005157F0">
        <w:rPr>
          <w:rFonts w:hint="eastAsia"/>
        </w:rPr>
        <w:t xml:space="preserve">①　</w:t>
      </w:r>
      <w:r w:rsidR="00815D81" w:rsidRPr="005157F0">
        <w:rPr>
          <w:rFonts w:hint="eastAsia"/>
        </w:rPr>
        <w:t>高血圧性心疾患</w:t>
      </w:r>
    </w:p>
    <w:p w14:paraId="082D487F" w14:textId="7D3AE6F8" w:rsidR="00815D81" w:rsidRDefault="00B66F3A" w:rsidP="00B66F3A">
      <w:pPr>
        <w:overflowPunct w:val="0"/>
        <w:ind w:firstLineChars="150" w:firstLine="315"/>
      </w:pPr>
      <w:r w:rsidRPr="005157F0">
        <w:rPr>
          <w:rFonts w:hint="eastAsia"/>
        </w:rPr>
        <w:t xml:space="preserve">②　</w:t>
      </w:r>
      <w:r w:rsidR="00815D81" w:rsidRPr="005157F0">
        <w:rPr>
          <w:rFonts w:hint="eastAsia"/>
        </w:rPr>
        <w:t>心アミロイドーシス</w:t>
      </w:r>
    </w:p>
    <w:p w14:paraId="4C42D6B9" w14:textId="5BEE7BE1" w:rsidR="00815D81" w:rsidRDefault="00B66F3A" w:rsidP="00B66F3A">
      <w:pPr>
        <w:overflowPunct w:val="0"/>
        <w:ind w:firstLineChars="150" w:firstLine="315"/>
      </w:pPr>
      <w:r>
        <w:rPr>
          <w:rFonts w:hint="eastAsia"/>
        </w:rPr>
        <w:t xml:space="preserve">③　</w:t>
      </w:r>
      <w:r w:rsidR="00815D81">
        <w:rPr>
          <w:rFonts w:hint="eastAsia"/>
        </w:rPr>
        <w:t>肥大型心筋症</w:t>
      </w:r>
    </w:p>
    <w:p w14:paraId="3B3465F4" w14:textId="144676BF" w:rsidR="00815D81" w:rsidRDefault="00B66F3A" w:rsidP="00B66F3A">
      <w:pPr>
        <w:overflowPunct w:val="0"/>
        <w:ind w:firstLineChars="150" w:firstLine="315"/>
      </w:pPr>
      <w:r>
        <w:rPr>
          <w:rFonts w:hint="eastAsia"/>
        </w:rPr>
        <w:t xml:space="preserve">④　</w:t>
      </w:r>
      <w:r w:rsidR="00815D81">
        <w:rPr>
          <w:rFonts w:hint="eastAsia"/>
        </w:rPr>
        <w:t>拡張型心筋症</w:t>
      </w:r>
    </w:p>
    <w:p w14:paraId="643806F3" w14:textId="1A79E5DC" w:rsidR="00815D81" w:rsidRDefault="00B66F3A" w:rsidP="00B66F3A">
      <w:pPr>
        <w:overflowPunct w:val="0"/>
        <w:ind w:firstLineChars="150" w:firstLine="315"/>
      </w:pPr>
      <w:r>
        <w:rPr>
          <w:rFonts w:hint="eastAsia"/>
        </w:rPr>
        <w:t xml:space="preserve">⑤　</w:t>
      </w:r>
      <w:r w:rsidR="00815D81">
        <w:rPr>
          <w:rFonts w:hint="eastAsia"/>
        </w:rPr>
        <w:t>心Fabry病</w:t>
      </w:r>
    </w:p>
    <w:p w14:paraId="546F72CA" w14:textId="6096DCD4" w:rsidR="00815D81" w:rsidRDefault="00B66F3A" w:rsidP="00B66F3A">
      <w:pPr>
        <w:overflowPunct w:val="0"/>
        <w:ind w:firstLineChars="150" w:firstLine="315"/>
      </w:pPr>
      <w:r>
        <w:rPr>
          <w:rFonts w:hint="eastAsia"/>
        </w:rPr>
        <w:t xml:space="preserve">⑥　</w:t>
      </w:r>
      <w:r w:rsidRPr="00875183">
        <w:rPr>
          <w:rFonts w:eastAsiaTheme="minorHAnsi" w:cs="Arial" w:hint="eastAsia"/>
          <w:color w:val="000000"/>
          <w:kern w:val="0"/>
          <w:szCs w:val="21"/>
        </w:rPr>
        <w:t>心臓超音波検査を実施していない</w:t>
      </w:r>
    </w:p>
    <w:p w14:paraId="468D54A5" w14:textId="77777777" w:rsidR="00B66F3A" w:rsidRDefault="00B66F3A" w:rsidP="00815D81">
      <w:pPr>
        <w:overflowPunct w:val="0"/>
      </w:pPr>
    </w:p>
    <w:p w14:paraId="52939968" w14:textId="2AB6E977" w:rsidR="00815D81" w:rsidRDefault="00815D81" w:rsidP="00B66F3A">
      <w:pPr>
        <w:overflowPunct w:val="0"/>
        <w:jc w:val="center"/>
      </w:pPr>
      <w:r>
        <w:rPr>
          <w:rFonts w:hint="eastAsia"/>
        </w:rPr>
        <w:t>動画</w:t>
      </w:r>
      <w:r w:rsidR="00B66F3A">
        <w:t>3</w:t>
      </w:r>
      <w:r>
        <w:rPr>
          <w:rFonts w:hint="eastAsia"/>
        </w:rPr>
        <w:t>-1</w:t>
      </w:r>
    </w:p>
    <w:p w14:paraId="03710573" w14:textId="77777777" w:rsidR="00815D81" w:rsidRDefault="00815D81" w:rsidP="00B66F3A">
      <w:pPr>
        <w:overflowPunct w:val="0"/>
        <w:jc w:val="center"/>
      </w:pPr>
      <w:r>
        <w:rPr>
          <w:noProof/>
        </w:rPr>
        <w:drawing>
          <wp:inline distT="0" distB="0" distL="0" distR="0" wp14:anchorId="0C2CAB70" wp14:editId="7FC49F91">
            <wp:extent cx="4452924" cy="3251200"/>
            <wp:effectExtent l="0" t="0" r="5080" b="6350"/>
            <wp:docPr id="276870856" name="図 276870856" descr="モニター, 画面, 座る, コンピュータ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70856" name="図 276870856" descr="モニター, 画面, 座る, コンピュータ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62" cy="328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AB803" w14:textId="697B7A21" w:rsidR="00B66F3A" w:rsidRDefault="00B66F3A" w:rsidP="00815D81">
      <w:pPr>
        <w:overflowPunct w:val="0"/>
      </w:pPr>
      <w:r>
        <w:br w:type="page"/>
      </w:r>
    </w:p>
    <w:p w14:paraId="2BD8E02D" w14:textId="77777777" w:rsidR="00815D81" w:rsidRDefault="00815D81" w:rsidP="00815D81">
      <w:pPr>
        <w:overflowPunct w:val="0"/>
      </w:pPr>
    </w:p>
    <w:p w14:paraId="3A1CED8C" w14:textId="75FE72F5" w:rsidR="00815D81" w:rsidRDefault="00815D81" w:rsidP="00B66F3A">
      <w:pPr>
        <w:overflowPunct w:val="0"/>
        <w:jc w:val="center"/>
      </w:pPr>
      <w:r>
        <w:rPr>
          <w:rFonts w:hint="eastAsia"/>
        </w:rPr>
        <w:t>動画</w:t>
      </w:r>
      <w:r w:rsidR="00B66F3A">
        <w:t>3</w:t>
      </w:r>
      <w:r>
        <w:rPr>
          <w:rFonts w:hint="eastAsia"/>
        </w:rPr>
        <w:t>-2</w:t>
      </w:r>
    </w:p>
    <w:p w14:paraId="02D1ED7A" w14:textId="77777777" w:rsidR="00815D81" w:rsidRDefault="00815D81" w:rsidP="00B66F3A">
      <w:pPr>
        <w:overflowPunct w:val="0"/>
        <w:jc w:val="center"/>
      </w:pPr>
      <w:r>
        <w:rPr>
          <w:rFonts w:hint="eastAsia"/>
          <w:noProof/>
        </w:rPr>
        <w:drawing>
          <wp:inline distT="0" distB="0" distL="0" distR="0" wp14:anchorId="73B62999" wp14:editId="352A8A78">
            <wp:extent cx="4524375" cy="3293361"/>
            <wp:effectExtent l="0" t="0" r="0" b="2540"/>
            <wp:docPr id="995782824" name="図 995782824" descr="白黒の写真にテキストが書いてある｜｜｜ｐ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782824" name="図 995782824" descr="白黒の写真にテキストが書いてある｜｜｜ｐ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561" cy="330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01E16" w14:textId="77777777" w:rsidR="00815D81" w:rsidRDefault="00815D81" w:rsidP="00815D81">
      <w:pPr>
        <w:overflowPunct w:val="0"/>
      </w:pPr>
    </w:p>
    <w:p w14:paraId="15DF17C0" w14:textId="6A092261" w:rsidR="00815D81" w:rsidRDefault="00815D81" w:rsidP="00B66F3A">
      <w:pPr>
        <w:overflowPunct w:val="0"/>
        <w:jc w:val="center"/>
      </w:pPr>
      <w:r>
        <w:rPr>
          <w:rFonts w:hint="eastAsia"/>
        </w:rPr>
        <w:t>動画</w:t>
      </w:r>
      <w:r w:rsidR="00B66F3A">
        <w:t>3</w:t>
      </w:r>
      <w:r>
        <w:rPr>
          <w:rFonts w:hint="eastAsia"/>
        </w:rPr>
        <w:t>-3</w:t>
      </w:r>
    </w:p>
    <w:p w14:paraId="2A9EDE7E" w14:textId="77777777" w:rsidR="00815D81" w:rsidRDefault="00815D81" w:rsidP="00B66F3A">
      <w:pPr>
        <w:overflowPunct w:val="0"/>
        <w:jc w:val="center"/>
      </w:pPr>
      <w:r>
        <w:rPr>
          <w:rFonts w:hint="eastAsia"/>
          <w:noProof/>
        </w:rPr>
        <w:drawing>
          <wp:inline distT="0" distB="0" distL="0" distR="0" wp14:anchorId="3A01B725" wp14:editId="3C0EEB25">
            <wp:extent cx="4572000" cy="3303795"/>
            <wp:effectExtent l="0" t="0" r="0" b="0"/>
            <wp:docPr id="1174790213" name="図 1174790213" descr="白黒の写真にテキストが書いてある｜｜｜ｐ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790213" name="図 1174790213" descr="白黒の写真にテキストが書いてある｜｜｜ｐ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15" cy="332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A5507" w14:textId="67E555C8" w:rsidR="00B66F3A" w:rsidRDefault="00B66F3A" w:rsidP="00815D81">
      <w:pPr>
        <w:tabs>
          <w:tab w:val="left" w:pos="970"/>
        </w:tabs>
        <w:rPr>
          <w:b/>
          <w:szCs w:val="21"/>
        </w:rPr>
      </w:pPr>
      <w:r>
        <w:rPr>
          <w:b/>
          <w:szCs w:val="21"/>
        </w:rPr>
        <w:br w:type="page"/>
      </w:r>
    </w:p>
    <w:p w14:paraId="4FD63076" w14:textId="77777777" w:rsidR="009373E0" w:rsidRPr="00875183" w:rsidRDefault="009373E0" w:rsidP="009373E0">
      <w:pPr>
        <w:rPr>
          <w:b/>
          <w:szCs w:val="21"/>
        </w:rPr>
      </w:pPr>
      <w:r w:rsidRPr="00875183">
        <w:rPr>
          <w:rFonts w:hint="eastAsia"/>
          <w:b/>
          <w:szCs w:val="21"/>
        </w:rPr>
        <w:lastRenderedPageBreak/>
        <w:t>【設問4】</w:t>
      </w:r>
      <w:r w:rsidRPr="00875183">
        <w:rPr>
          <w:rFonts w:hint="eastAsia"/>
          <w:szCs w:val="21"/>
        </w:rPr>
        <w:t>（動画4</w:t>
      </w:r>
      <w:r w:rsidRPr="00875183">
        <w:rPr>
          <w:szCs w:val="21"/>
        </w:rPr>
        <w:t xml:space="preserve">-1, </w:t>
      </w:r>
      <w:r w:rsidRPr="00875183">
        <w:rPr>
          <w:rFonts w:hint="eastAsia"/>
          <w:szCs w:val="21"/>
        </w:rPr>
        <w:t>4</w:t>
      </w:r>
      <w:r w:rsidRPr="00875183">
        <w:rPr>
          <w:szCs w:val="21"/>
        </w:rPr>
        <w:t>-2,</w:t>
      </w:r>
      <w:r w:rsidRPr="00875183">
        <w:rPr>
          <w:rFonts w:hint="eastAsia"/>
          <w:szCs w:val="21"/>
        </w:rPr>
        <w:t xml:space="preserve"> 4</w:t>
      </w:r>
      <w:r w:rsidRPr="00875183">
        <w:rPr>
          <w:szCs w:val="21"/>
        </w:rPr>
        <w:t xml:space="preserve">-3, </w:t>
      </w:r>
      <w:r w:rsidRPr="00875183">
        <w:rPr>
          <w:rFonts w:hint="eastAsia"/>
          <w:szCs w:val="21"/>
        </w:rPr>
        <w:t>4</w:t>
      </w:r>
      <w:r w:rsidRPr="00875183">
        <w:rPr>
          <w:szCs w:val="21"/>
        </w:rPr>
        <w:t xml:space="preserve">-4, </w:t>
      </w:r>
      <w:r w:rsidRPr="00875183">
        <w:rPr>
          <w:rFonts w:hint="eastAsia"/>
          <w:szCs w:val="21"/>
        </w:rPr>
        <w:t>4</w:t>
      </w:r>
      <w:r w:rsidRPr="00875183">
        <w:rPr>
          <w:szCs w:val="21"/>
        </w:rPr>
        <w:t>-5）</w:t>
      </w:r>
    </w:p>
    <w:p w14:paraId="670DF52F" w14:textId="77777777" w:rsidR="009373E0" w:rsidRDefault="009373E0" w:rsidP="009373E0">
      <w:pPr>
        <w:ind w:firstLineChars="50" w:firstLine="105"/>
        <w:rPr>
          <w:szCs w:val="21"/>
        </w:rPr>
      </w:pPr>
      <w:r>
        <w:rPr>
          <w:rFonts w:hint="eastAsia"/>
          <w:szCs w:val="21"/>
        </w:rPr>
        <w:t>30歳代　男性</w:t>
      </w:r>
    </w:p>
    <w:p w14:paraId="1D83EF82" w14:textId="77777777" w:rsidR="009373E0" w:rsidRDefault="009373E0" w:rsidP="009373E0">
      <w:pPr>
        <w:ind w:firstLineChars="50" w:firstLine="105"/>
        <w:rPr>
          <w:szCs w:val="21"/>
        </w:rPr>
      </w:pPr>
      <w:r>
        <w:rPr>
          <w:rFonts w:hint="eastAsia"/>
          <w:szCs w:val="21"/>
        </w:rPr>
        <w:t>咳、労作時息切れを主訴に近医受診、心電図異常を認め紹介受診された。</w:t>
      </w:r>
    </w:p>
    <w:p w14:paraId="69880320" w14:textId="77777777" w:rsidR="009373E0" w:rsidRDefault="009373E0" w:rsidP="009373E0">
      <w:pPr>
        <w:ind w:firstLineChars="50" w:firstLine="105"/>
        <w:rPr>
          <w:szCs w:val="21"/>
        </w:rPr>
      </w:pPr>
      <w:r>
        <w:rPr>
          <w:rFonts w:hint="eastAsia"/>
          <w:szCs w:val="21"/>
        </w:rPr>
        <w:t>（既往歴）深部静脈血栓症　　（家族歴）血縁者に心疾患歴なし</w:t>
      </w:r>
    </w:p>
    <w:p w14:paraId="21ECC59C" w14:textId="77777777" w:rsidR="009373E0" w:rsidRDefault="009373E0" w:rsidP="009373E0">
      <w:pPr>
        <w:ind w:firstLineChars="50" w:firstLine="105"/>
        <w:rPr>
          <w:szCs w:val="21"/>
        </w:rPr>
      </w:pPr>
      <w:r>
        <w:rPr>
          <w:rFonts w:hint="eastAsia"/>
          <w:szCs w:val="21"/>
        </w:rPr>
        <w:t>（心電図所見）HR：89bpm, 洞調律, V1誘導でhigh R, V1～V4誘導の陰性T波,</w:t>
      </w:r>
    </w:p>
    <w:p w14:paraId="1365A321" w14:textId="11E9705B" w:rsidR="009373E0" w:rsidRDefault="009373E0" w:rsidP="009373E0">
      <w:pPr>
        <w:ind w:firstLineChars="50" w:firstLine="105"/>
        <w:rPr>
          <w:szCs w:val="21"/>
        </w:rPr>
      </w:pPr>
      <w:r>
        <w:rPr>
          <w:rFonts w:hint="eastAsia"/>
          <w:szCs w:val="21"/>
        </w:rPr>
        <w:t xml:space="preserve">              Ⅱ・Ⅲ・aV</w:t>
      </w:r>
      <w:r w:rsidRPr="00086B50">
        <w:rPr>
          <w:rFonts w:hint="eastAsia"/>
          <w:szCs w:val="21"/>
          <w:vertAlign w:val="subscript"/>
        </w:rPr>
        <w:t>F</w:t>
      </w:r>
      <w:r>
        <w:rPr>
          <w:rFonts w:hint="eastAsia"/>
          <w:szCs w:val="21"/>
        </w:rPr>
        <w:t>誘導, V1～V3誘導でのP波尖鋭化</w:t>
      </w:r>
      <w:r w:rsidR="00E42AB1">
        <w:rPr>
          <w:rFonts w:hint="eastAsia"/>
          <w:szCs w:val="21"/>
        </w:rPr>
        <w:t>。</w:t>
      </w:r>
    </w:p>
    <w:p w14:paraId="3D2FD7F8" w14:textId="77777777" w:rsidR="009373E0" w:rsidRDefault="009373E0" w:rsidP="009373E0">
      <w:pPr>
        <w:ind w:firstLineChars="50" w:firstLine="105"/>
        <w:rPr>
          <w:szCs w:val="21"/>
        </w:rPr>
      </w:pPr>
      <w:r>
        <w:rPr>
          <w:rFonts w:hint="eastAsia"/>
          <w:szCs w:val="21"/>
        </w:rPr>
        <w:t>心臓超音波画像と計測値を提示する。正しいものを</w:t>
      </w:r>
      <w:r w:rsidRPr="00A76233">
        <w:rPr>
          <w:rFonts w:ascii="Times New Roman" w:hAnsi="Times New Roman" w:cs="Times New Roman"/>
          <w:szCs w:val="21"/>
        </w:rPr>
        <w:t>1</w:t>
      </w:r>
      <w:r>
        <w:rPr>
          <w:rFonts w:hint="eastAsia"/>
          <w:szCs w:val="21"/>
        </w:rPr>
        <w:t>つ選べ。</w:t>
      </w:r>
    </w:p>
    <w:p w14:paraId="6F7D1AA9" w14:textId="77777777" w:rsidR="009373E0" w:rsidRDefault="009373E0" w:rsidP="009373E0">
      <w:pPr>
        <w:ind w:firstLineChars="50" w:firstLine="105"/>
        <w:rPr>
          <w:szCs w:val="21"/>
        </w:rPr>
      </w:pPr>
      <w:r>
        <w:rPr>
          <w:rFonts w:hint="eastAsia"/>
          <w:szCs w:val="21"/>
        </w:rPr>
        <w:t>（心臓超音波計測値）</w:t>
      </w:r>
    </w:p>
    <w:p w14:paraId="2D74AFDE" w14:textId="77777777" w:rsidR="009373E0" w:rsidRDefault="009373E0" w:rsidP="009373E0">
      <w:pPr>
        <w:ind w:leftChars="200" w:left="420"/>
        <w:rPr>
          <w:szCs w:val="21"/>
        </w:rPr>
      </w:pPr>
      <w:r>
        <w:rPr>
          <w:rFonts w:hint="eastAsia"/>
          <w:szCs w:val="21"/>
        </w:rPr>
        <w:t>心室中隔壁厚8mm, 左室後壁厚 8mm, 右室壁厚 8mm</w:t>
      </w:r>
    </w:p>
    <w:p w14:paraId="708BB5D5" w14:textId="77777777" w:rsidR="009373E0" w:rsidRDefault="009373E0" w:rsidP="009373E0">
      <w:pPr>
        <w:ind w:leftChars="200" w:left="420"/>
        <w:rPr>
          <w:szCs w:val="21"/>
        </w:rPr>
      </w:pPr>
      <w:r>
        <w:rPr>
          <w:rFonts w:hint="eastAsia"/>
          <w:szCs w:val="21"/>
        </w:rPr>
        <w:t>左室拡張末期径39mm, 左室収縮末期径27mm, 下大静脈径（呼気/吸気）27mm/19mm</w:t>
      </w:r>
    </w:p>
    <w:p w14:paraId="3ACB9295" w14:textId="77777777" w:rsidR="009373E0" w:rsidRPr="00086B50" w:rsidRDefault="009373E0" w:rsidP="009373E0">
      <w:pPr>
        <w:ind w:leftChars="200" w:left="420"/>
        <w:rPr>
          <w:szCs w:val="21"/>
        </w:rPr>
      </w:pPr>
      <w:r>
        <w:rPr>
          <w:rFonts w:hint="eastAsia"/>
          <w:szCs w:val="21"/>
        </w:rPr>
        <w:t>三尖弁逆流最高血流速度 4.1m/s, 拡張早期肺動脈弁逆流速度 2.8m/s</w:t>
      </w:r>
    </w:p>
    <w:p w14:paraId="2EC32EAE" w14:textId="77777777" w:rsidR="009373E0" w:rsidRDefault="009373E0" w:rsidP="009373E0">
      <w:pPr>
        <w:ind w:firstLineChars="50" w:firstLine="105"/>
        <w:rPr>
          <w:color w:val="000000"/>
          <w:szCs w:val="21"/>
          <w:shd w:val="clear" w:color="auto" w:fill="FDFDFD"/>
        </w:rPr>
      </w:pPr>
      <w:r>
        <w:rPr>
          <w:rFonts w:hint="eastAsia"/>
          <w:color w:val="000000"/>
          <w:szCs w:val="21"/>
          <w:shd w:val="clear" w:color="auto" w:fill="FDFDFD"/>
        </w:rPr>
        <w:t xml:space="preserve">   右室面積変化率(RVFAC) 21%, TAPSE 12mm, </w:t>
      </w:r>
    </w:p>
    <w:p w14:paraId="10E286CE" w14:textId="77777777" w:rsidR="009373E0" w:rsidRDefault="009373E0" w:rsidP="009373E0">
      <w:pPr>
        <w:ind w:firstLineChars="200" w:firstLine="420"/>
        <w:rPr>
          <w:color w:val="000000"/>
          <w:szCs w:val="21"/>
          <w:shd w:val="clear" w:color="auto" w:fill="FDFDFD"/>
        </w:rPr>
      </w:pPr>
      <w:r>
        <w:rPr>
          <w:rFonts w:hint="eastAsia"/>
          <w:color w:val="000000"/>
          <w:szCs w:val="21"/>
          <w:shd w:val="clear" w:color="auto" w:fill="FDFDFD"/>
        </w:rPr>
        <w:t>組織ドプラ法による収縮期三尖弁輪移動速度(S</w:t>
      </w:r>
      <w:r>
        <w:rPr>
          <w:color w:val="000000"/>
          <w:szCs w:val="21"/>
          <w:shd w:val="clear" w:color="auto" w:fill="FDFDFD"/>
        </w:rPr>
        <w:t>’</w:t>
      </w:r>
      <w:r>
        <w:rPr>
          <w:rFonts w:hint="eastAsia"/>
          <w:color w:val="000000"/>
          <w:szCs w:val="21"/>
          <w:shd w:val="clear" w:color="auto" w:fill="FDFDFD"/>
        </w:rPr>
        <w:t xml:space="preserve"> velocity) 7.2cm/s</w:t>
      </w:r>
    </w:p>
    <w:p w14:paraId="5D5A4C26" w14:textId="77777777" w:rsidR="009373E0" w:rsidRDefault="009373E0" w:rsidP="009373E0">
      <w:pPr>
        <w:ind w:firstLineChars="50" w:firstLine="105"/>
        <w:rPr>
          <w:color w:val="000000"/>
          <w:szCs w:val="21"/>
          <w:shd w:val="clear" w:color="auto" w:fill="FDFDFD"/>
        </w:rPr>
      </w:pPr>
      <w:r>
        <w:rPr>
          <w:rFonts w:hint="eastAsia"/>
          <w:color w:val="000000"/>
          <w:szCs w:val="21"/>
          <w:shd w:val="clear" w:color="auto" w:fill="FDFDFD"/>
        </w:rPr>
        <w:t xml:space="preserve">   左室eccentricity index：拡張期1.67, 収縮期2.24</w:t>
      </w:r>
    </w:p>
    <w:p w14:paraId="6C283A4C" w14:textId="77777777" w:rsidR="009373E0" w:rsidRPr="00530E9A" w:rsidRDefault="009373E0" w:rsidP="009373E0">
      <w:pPr>
        <w:ind w:firstLineChars="50" w:firstLine="105"/>
        <w:rPr>
          <w:color w:val="000000"/>
          <w:szCs w:val="21"/>
          <w:shd w:val="clear" w:color="auto" w:fill="FDFDFD"/>
        </w:rPr>
      </w:pPr>
    </w:p>
    <w:p w14:paraId="5E517669" w14:textId="77777777" w:rsidR="009373E0" w:rsidRPr="00281117" w:rsidRDefault="009373E0" w:rsidP="009373E0">
      <w:pPr>
        <w:pStyle w:val="a3"/>
        <w:numPr>
          <w:ilvl w:val="0"/>
          <w:numId w:val="15"/>
        </w:numPr>
        <w:spacing w:line="240" w:lineRule="atLeast"/>
        <w:ind w:leftChars="0" w:left="567"/>
        <w:rPr>
          <w:rFonts w:asciiTheme="minorEastAsia" w:hAnsiTheme="minorEastAsia"/>
          <w:szCs w:val="21"/>
        </w:rPr>
      </w:pPr>
      <w:r>
        <w:rPr>
          <w:rFonts w:hint="eastAsia"/>
          <w:szCs w:val="21"/>
        </w:rPr>
        <w:t>下</w:t>
      </w:r>
      <w:r w:rsidRPr="00281117">
        <w:rPr>
          <w:rFonts w:hint="eastAsia"/>
          <w:szCs w:val="21"/>
        </w:rPr>
        <w:t>大静脈計測値は、左房圧が高い状態であることを反映している。</w:t>
      </w:r>
    </w:p>
    <w:p w14:paraId="76387D46" w14:textId="77777777" w:rsidR="009373E0" w:rsidRPr="00281117" w:rsidRDefault="009373E0" w:rsidP="009373E0">
      <w:pPr>
        <w:pStyle w:val="a3"/>
        <w:numPr>
          <w:ilvl w:val="0"/>
          <w:numId w:val="15"/>
        </w:numPr>
        <w:spacing w:line="240" w:lineRule="atLeast"/>
        <w:ind w:leftChars="0" w:left="567"/>
        <w:rPr>
          <w:rFonts w:asciiTheme="minorEastAsia" w:hAnsiTheme="minorEastAsia"/>
          <w:szCs w:val="21"/>
        </w:rPr>
      </w:pPr>
      <w:r w:rsidRPr="00281117">
        <w:rPr>
          <w:rFonts w:hint="eastAsia"/>
          <w:szCs w:val="21"/>
        </w:rPr>
        <w:t>右室の圧負荷所見を認めるが、容量負荷所見は認めない</w:t>
      </w:r>
      <w:r w:rsidRPr="00281117">
        <w:rPr>
          <w:rFonts w:asciiTheme="minorEastAsia" w:hAnsiTheme="minorEastAsia" w:hint="eastAsia"/>
          <w:szCs w:val="21"/>
        </w:rPr>
        <w:t>。</w:t>
      </w:r>
    </w:p>
    <w:p w14:paraId="702ACC2E" w14:textId="77777777" w:rsidR="009373E0" w:rsidRPr="005157F0" w:rsidRDefault="009373E0" w:rsidP="009373E0">
      <w:pPr>
        <w:pStyle w:val="a3"/>
        <w:numPr>
          <w:ilvl w:val="0"/>
          <w:numId w:val="15"/>
        </w:numPr>
        <w:spacing w:line="240" w:lineRule="atLeast"/>
        <w:ind w:leftChars="0" w:left="567"/>
        <w:rPr>
          <w:rFonts w:asciiTheme="minorEastAsia" w:hAnsiTheme="minorEastAsia"/>
          <w:szCs w:val="21"/>
        </w:rPr>
      </w:pPr>
      <w:r w:rsidRPr="005157F0">
        <w:rPr>
          <w:rFonts w:asciiTheme="minorEastAsia" w:hAnsiTheme="minorEastAsia" w:hint="eastAsia"/>
          <w:szCs w:val="21"/>
        </w:rPr>
        <w:t>計測値より、平均肺動脈圧は60mmHg以上あると推定される。</w:t>
      </w:r>
    </w:p>
    <w:p w14:paraId="34E7F454" w14:textId="77777777" w:rsidR="009373E0" w:rsidRPr="005157F0" w:rsidRDefault="009373E0" w:rsidP="009373E0">
      <w:pPr>
        <w:pStyle w:val="a3"/>
        <w:numPr>
          <w:ilvl w:val="0"/>
          <w:numId w:val="15"/>
        </w:numPr>
        <w:spacing w:line="240" w:lineRule="atLeast"/>
        <w:ind w:leftChars="0" w:left="567"/>
        <w:rPr>
          <w:rFonts w:asciiTheme="minorEastAsia" w:hAnsiTheme="minorEastAsia"/>
          <w:szCs w:val="21"/>
        </w:rPr>
      </w:pPr>
      <w:r w:rsidRPr="005157F0">
        <w:rPr>
          <w:rFonts w:hint="eastAsia"/>
          <w:szCs w:val="21"/>
        </w:rPr>
        <w:t>右心系の拡大により、三尖弁の一部は離開している。</w:t>
      </w:r>
    </w:p>
    <w:p w14:paraId="4194F87B" w14:textId="77777777" w:rsidR="009373E0" w:rsidRPr="005157F0" w:rsidRDefault="009373E0" w:rsidP="009373E0">
      <w:pPr>
        <w:pStyle w:val="a3"/>
        <w:numPr>
          <w:ilvl w:val="0"/>
          <w:numId w:val="15"/>
        </w:numPr>
        <w:spacing w:line="240" w:lineRule="atLeast"/>
        <w:ind w:leftChars="0" w:left="567"/>
        <w:rPr>
          <w:rFonts w:asciiTheme="minorEastAsia" w:hAnsiTheme="minorEastAsia"/>
          <w:szCs w:val="21"/>
        </w:rPr>
      </w:pPr>
      <w:r w:rsidRPr="005157F0">
        <w:rPr>
          <w:rFonts w:hint="eastAsia"/>
          <w:szCs w:val="21"/>
        </w:rPr>
        <w:t>心臓超音波検査で肺高血圧所見、右室機能低下を認めるため、右心カテーテル検査未実施でも肺高血圧症の確定診断ができる。</w:t>
      </w:r>
    </w:p>
    <w:p w14:paraId="0B0D68D8" w14:textId="77777777" w:rsidR="009373E0" w:rsidRPr="00281117" w:rsidRDefault="009373E0" w:rsidP="009373E0">
      <w:pPr>
        <w:pStyle w:val="a3"/>
        <w:numPr>
          <w:ilvl w:val="0"/>
          <w:numId w:val="15"/>
        </w:numPr>
        <w:spacing w:line="240" w:lineRule="atLeast"/>
        <w:ind w:leftChars="0" w:left="567"/>
        <w:rPr>
          <w:rFonts w:asciiTheme="minorEastAsia" w:hAnsiTheme="minorEastAsia"/>
          <w:szCs w:val="21"/>
        </w:rPr>
      </w:pPr>
      <w:r w:rsidRPr="00281117">
        <w:rPr>
          <w:rFonts w:asciiTheme="minorEastAsia" w:hAnsiTheme="minorEastAsia" w:hint="eastAsia"/>
          <w:szCs w:val="21"/>
        </w:rPr>
        <w:t>心臓超音波検査を実施していない。</w:t>
      </w:r>
    </w:p>
    <w:p w14:paraId="1C7BD800" w14:textId="77777777" w:rsidR="009373E0" w:rsidRPr="00875183" w:rsidRDefault="009373E0" w:rsidP="009373E0">
      <w:pPr>
        <w:rPr>
          <w:b/>
          <w:szCs w:val="21"/>
        </w:rPr>
      </w:pPr>
    </w:p>
    <w:p w14:paraId="561A2DF3" w14:textId="20323701" w:rsidR="009373E0" w:rsidRPr="00875183" w:rsidRDefault="009373E0" w:rsidP="009373E0">
      <w:pPr>
        <w:jc w:val="center"/>
        <w:rPr>
          <w:b/>
          <w:szCs w:val="21"/>
        </w:rPr>
      </w:pPr>
      <w:r w:rsidRPr="00875183">
        <w:rPr>
          <w:rFonts w:eastAsiaTheme="minorHAnsi" w:cs="Arial" w:hint="eastAsia"/>
          <w:color w:val="000000"/>
          <w:kern w:val="0"/>
          <w:szCs w:val="21"/>
          <w:lang w:eastAsia="zh-CN"/>
        </w:rPr>
        <w:t>動画4-1</w:t>
      </w:r>
    </w:p>
    <w:p w14:paraId="456194B9" w14:textId="50CE4541" w:rsidR="009373E0" w:rsidRDefault="009373E0" w:rsidP="009373E0">
      <w:pPr>
        <w:rPr>
          <w:b/>
          <w:szCs w:val="21"/>
        </w:rPr>
      </w:pPr>
      <w:r>
        <w:rPr>
          <w:rFonts w:hint="eastAsia"/>
          <w:b/>
          <w:szCs w:val="21"/>
        </w:rPr>
        <w:t xml:space="preserve">　　　　　 　　</w:t>
      </w:r>
      <w:r>
        <w:rPr>
          <w:b/>
          <w:noProof/>
          <w:szCs w:val="21"/>
          <w:lang w:eastAsia="zh-CN"/>
        </w:rPr>
        <w:drawing>
          <wp:inline distT="0" distB="0" distL="0" distR="0" wp14:anchorId="019BA59B" wp14:editId="4B2CD63E">
            <wp:extent cx="3478163" cy="2609850"/>
            <wp:effectExtent l="0" t="0" r="8255" b="0"/>
            <wp:docPr id="73568653" name="図 1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68653" name="図 1" descr="グラフィカル ユーザー インターフェイス, Web サイト&#10;&#10;自動的に生成された説明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690" cy="261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Cs w:val="21"/>
        </w:rPr>
        <w:br w:type="page"/>
      </w:r>
    </w:p>
    <w:p w14:paraId="1443BC89" w14:textId="77777777" w:rsidR="009373E0" w:rsidRPr="00875183" w:rsidRDefault="009373E0" w:rsidP="009373E0">
      <w:pPr>
        <w:rPr>
          <w:b/>
          <w:szCs w:val="21"/>
        </w:rPr>
      </w:pPr>
    </w:p>
    <w:p w14:paraId="4B93680E" w14:textId="7DE480BC" w:rsidR="009373E0" w:rsidRPr="00875183" w:rsidRDefault="009373E0" w:rsidP="009373E0">
      <w:pPr>
        <w:jc w:val="center"/>
        <w:rPr>
          <w:b/>
          <w:szCs w:val="21"/>
        </w:rPr>
      </w:pPr>
      <w:r w:rsidRPr="00875183">
        <w:rPr>
          <w:rFonts w:eastAsiaTheme="minorHAnsi" w:cs="Arial" w:hint="eastAsia"/>
          <w:color w:val="000000"/>
          <w:kern w:val="0"/>
          <w:szCs w:val="21"/>
          <w:lang w:eastAsia="zh-CN"/>
        </w:rPr>
        <w:t>動画4-2</w:t>
      </w:r>
    </w:p>
    <w:p w14:paraId="710BBBAC" w14:textId="77777777" w:rsidR="009373E0" w:rsidRPr="00875183" w:rsidRDefault="009373E0" w:rsidP="009373E0">
      <w:pPr>
        <w:ind w:firstLineChars="750" w:firstLine="1607"/>
        <w:rPr>
          <w:b/>
          <w:szCs w:val="21"/>
          <w:lang w:eastAsia="zh-CN"/>
        </w:rPr>
      </w:pPr>
      <w:r>
        <w:rPr>
          <w:b/>
          <w:noProof/>
          <w:szCs w:val="21"/>
          <w:lang w:eastAsia="zh-CN"/>
        </w:rPr>
        <w:drawing>
          <wp:inline distT="0" distB="0" distL="0" distR="0" wp14:anchorId="1223E570" wp14:editId="0625C19F">
            <wp:extent cx="3552190" cy="2672079"/>
            <wp:effectExtent l="0" t="0" r="0" b="0"/>
            <wp:docPr id="725326484" name="図 3" descr="グラフィカル ユーザー インターフェイス, Web サイ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26484" name="図 3" descr="グラフィカル ユーザー インターフェイス, Web サイト&#10;&#10;自動的に生成された説明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390" cy="267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A679" w14:textId="77777777" w:rsidR="009373E0" w:rsidRDefault="009373E0" w:rsidP="009373E0">
      <w:pPr>
        <w:rPr>
          <w:b/>
          <w:szCs w:val="21"/>
          <w:lang w:eastAsia="zh-CN"/>
        </w:rPr>
      </w:pPr>
    </w:p>
    <w:p w14:paraId="603CCF5C" w14:textId="77777777" w:rsidR="009373E0" w:rsidRDefault="009373E0" w:rsidP="009373E0">
      <w:pPr>
        <w:rPr>
          <w:b/>
          <w:szCs w:val="21"/>
          <w:lang w:eastAsia="zh-CN"/>
        </w:rPr>
      </w:pPr>
    </w:p>
    <w:p w14:paraId="22FE124C" w14:textId="77777777" w:rsidR="009373E0" w:rsidRPr="00875183" w:rsidRDefault="009373E0" w:rsidP="009373E0">
      <w:pPr>
        <w:rPr>
          <w:b/>
          <w:szCs w:val="21"/>
          <w:lang w:eastAsia="zh-CN"/>
        </w:rPr>
      </w:pPr>
    </w:p>
    <w:p w14:paraId="279E6CDD" w14:textId="691C6CCA" w:rsidR="009373E0" w:rsidRPr="00875183" w:rsidRDefault="009373E0" w:rsidP="009373E0">
      <w:pPr>
        <w:jc w:val="center"/>
        <w:rPr>
          <w:b/>
          <w:szCs w:val="21"/>
        </w:rPr>
      </w:pPr>
      <w:r w:rsidRPr="00875183">
        <w:rPr>
          <w:rFonts w:eastAsiaTheme="minorHAnsi" w:cs="Arial" w:hint="eastAsia"/>
          <w:color w:val="000000"/>
          <w:kern w:val="0"/>
          <w:szCs w:val="21"/>
          <w:lang w:eastAsia="zh-CN"/>
        </w:rPr>
        <w:t>動画4-3</w:t>
      </w:r>
    </w:p>
    <w:p w14:paraId="03C32C43" w14:textId="77777777" w:rsidR="009373E0" w:rsidRPr="00875183" w:rsidRDefault="009373E0" w:rsidP="009373E0">
      <w:pPr>
        <w:ind w:firstLineChars="700" w:firstLine="1470"/>
        <w:rPr>
          <w:b/>
          <w:szCs w:val="21"/>
          <w:lang w:eastAsia="zh-CN"/>
        </w:rPr>
      </w:pPr>
      <w:r>
        <w:rPr>
          <w:rFonts w:eastAsiaTheme="minorHAnsi" w:cs="Arial" w:hint="eastAsia"/>
          <w:noProof/>
          <w:color w:val="000000"/>
          <w:kern w:val="0"/>
          <w:szCs w:val="21"/>
        </w:rPr>
        <w:drawing>
          <wp:inline distT="0" distB="0" distL="0" distR="0" wp14:anchorId="7181B29F" wp14:editId="17AE7101">
            <wp:extent cx="3513460" cy="2628900"/>
            <wp:effectExtent l="0" t="0" r="0" b="0"/>
            <wp:docPr id="675378608" name="図 4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378608" name="図 4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892" cy="264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5AEE0" w14:textId="77777777" w:rsidR="009373E0" w:rsidRDefault="009373E0" w:rsidP="009373E0">
      <w:pPr>
        <w:rPr>
          <w:b/>
          <w:szCs w:val="21"/>
          <w:lang w:eastAsia="zh-CN"/>
        </w:rPr>
      </w:pPr>
    </w:p>
    <w:p w14:paraId="5255E2A9" w14:textId="3A5DEA8B" w:rsidR="009373E0" w:rsidRDefault="009373E0" w:rsidP="009373E0">
      <w:pPr>
        <w:rPr>
          <w:b/>
          <w:szCs w:val="21"/>
          <w:lang w:eastAsia="zh-CN"/>
        </w:rPr>
      </w:pPr>
      <w:r>
        <w:rPr>
          <w:b/>
          <w:szCs w:val="21"/>
          <w:lang w:eastAsia="zh-CN"/>
        </w:rPr>
        <w:br w:type="page"/>
      </w:r>
    </w:p>
    <w:p w14:paraId="291896F1" w14:textId="77777777" w:rsidR="009373E0" w:rsidRDefault="009373E0" w:rsidP="009373E0">
      <w:pPr>
        <w:rPr>
          <w:b/>
          <w:szCs w:val="21"/>
          <w:lang w:eastAsia="zh-CN"/>
        </w:rPr>
      </w:pPr>
    </w:p>
    <w:p w14:paraId="155EF1B8" w14:textId="77777777" w:rsidR="009373E0" w:rsidRPr="00875183" w:rsidRDefault="009373E0" w:rsidP="009373E0">
      <w:pPr>
        <w:rPr>
          <w:b/>
          <w:szCs w:val="21"/>
          <w:lang w:eastAsia="zh-CN"/>
        </w:rPr>
      </w:pPr>
    </w:p>
    <w:p w14:paraId="3092AB7B" w14:textId="0CFD4C5C" w:rsidR="009373E0" w:rsidRDefault="009373E0" w:rsidP="009373E0">
      <w:pPr>
        <w:jc w:val="center"/>
        <w:rPr>
          <w:rFonts w:eastAsiaTheme="minorHAnsi" w:cs="Arial"/>
          <w:color w:val="000000"/>
          <w:kern w:val="0"/>
          <w:szCs w:val="21"/>
        </w:rPr>
      </w:pPr>
      <w:r w:rsidRPr="00875183">
        <w:rPr>
          <w:rFonts w:eastAsiaTheme="minorHAnsi" w:cs="Arial" w:hint="eastAsia"/>
          <w:color w:val="000000"/>
          <w:kern w:val="0"/>
          <w:szCs w:val="21"/>
          <w:lang w:eastAsia="zh-CN"/>
        </w:rPr>
        <w:t>動画4-4</w:t>
      </w:r>
    </w:p>
    <w:p w14:paraId="05C95AF0" w14:textId="5865746D" w:rsidR="009373E0" w:rsidRPr="00875183" w:rsidRDefault="009373E0" w:rsidP="009373E0">
      <w:pPr>
        <w:rPr>
          <w:b/>
          <w:szCs w:val="21"/>
        </w:rPr>
      </w:pPr>
      <w:r>
        <w:rPr>
          <w:rFonts w:eastAsiaTheme="minorHAnsi" w:cs="Arial" w:hint="eastAsia"/>
          <w:color w:val="000000"/>
          <w:kern w:val="0"/>
          <w:szCs w:val="21"/>
        </w:rPr>
        <w:t xml:space="preserve">　　　　　　　</w:t>
      </w:r>
      <w:r w:rsidR="00E42AB1">
        <w:rPr>
          <w:b/>
          <w:noProof/>
          <w:szCs w:val="21"/>
        </w:rPr>
        <w:drawing>
          <wp:inline distT="0" distB="0" distL="0" distR="0" wp14:anchorId="47305D07" wp14:editId="256DB0CF">
            <wp:extent cx="3685540" cy="2730825"/>
            <wp:effectExtent l="0" t="0" r="0" b="0"/>
            <wp:docPr id="319905368" name="図 1" descr="モニター画面に映る猫の白黒写真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905368" name="図 1" descr="モニター画面に映る猫の白黒写真&#10;&#10;低い精度で自動的に生成された説明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"/>
                    <a:stretch/>
                  </pic:blipFill>
                  <pic:spPr bwMode="auto">
                    <a:xfrm>
                      <a:off x="0" y="0"/>
                      <a:ext cx="3700325" cy="274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26715" w14:textId="77777777" w:rsidR="009373E0" w:rsidRDefault="009373E0" w:rsidP="009373E0">
      <w:pPr>
        <w:rPr>
          <w:b/>
          <w:szCs w:val="21"/>
          <w:lang w:eastAsia="zh-CN"/>
        </w:rPr>
      </w:pPr>
    </w:p>
    <w:p w14:paraId="19B295C6" w14:textId="77777777" w:rsidR="009373E0" w:rsidRDefault="009373E0" w:rsidP="009373E0">
      <w:pPr>
        <w:rPr>
          <w:b/>
          <w:szCs w:val="21"/>
          <w:lang w:eastAsia="zh-CN"/>
        </w:rPr>
      </w:pPr>
    </w:p>
    <w:p w14:paraId="77A15B9C" w14:textId="77777777" w:rsidR="009373E0" w:rsidRPr="009373E0" w:rsidRDefault="009373E0" w:rsidP="009373E0">
      <w:pPr>
        <w:rPr>
          <w:b/>
          <w:szCs w:val="21"/>
          <w:lang w:eastAsia="zh-CN"/>
        </w:rPr>
      </w:pPr>
    </w:p>
    <w:p w14:paraId="0F294575" w14:textId="31D1D992" w:rsidR="009373E0" w:rsidRPr="00875183" w:rsidRDefault="009373E0" w:rsidP="009373E0">
      <w:pPr>
        <w:jc w:val="center"/>
        <w:rPr>
          <w:rFonts w:eastAsiaTheme="minorHAnsi" w:cs="Arial"/>
          <w:color w:val="000000"/>
          <w:kern w:val="0"/>
          <w:szCs w:val="21"/>
        </w:rPr>
      </w:pPr>
      <w:r w:rsidRPr="00875183">
        <w:rPr>
          <w:rFonts w:eastAsiaTheme="minorHAnsi" w:cs="Arial" w:hint="eastAsia"/>
          <w:color w:val="000000"/>
          <w:kern w:val="0"/>
          <w:szCs w:val="21"/>
          <w:lang w:eastAsia="zh-CN"/>
        </w:rPr>
        <w:t>動画4-5</w:t>
      </w:r>
    </w:p>
    <w:p w14:paraId="3D5A4F27" w14:textId="77777777" w:rsidR="009373E0" w:rsidRPr="00875183" w:rsidRDefault="009373E0" w:rsidP="009373E0">
      <w:pPr>
        <w:rPr>
          <w:b/>
          <w:szCs w:val="21"/>
          <w:lang w:eastAsia="zh-CN"/>
        </w:rPr>
      </w:pPr>
      <w:r>
        <w:rPr>
          <w:rFonts w:hint="eastAsia"/>
          <w:b/>
          <w:szCs w:val="21"/>
        </w:rPr>
        <w:t xml:space="preserve">　　　　　　　</w:t>
      </w:r>
      <w:r>
        <w:rPr>
          <w:b/>
          <w:noProof/>
          <w:szCs w:val="21"/>
          <w:lang w:eastAsia="zh-CN"/>
        </w:rPr>
        <w:drawing>
          <wp:inline distT="0" distB="0" distL="0" distR="0" wp14:anchorId="278E4A21" wp14:editId="18BE9BEC">
            <wp:extent cx="3666490" cy="2742969"/>
            <wp:effectExtent l="0" t="0" r="0" b="635"/>
            <wp:docPr id="13121518" name="図 2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518" name="図 2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797" cy="274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671B" w14:textId="77777777" w:rsidR="009373E0" w:rsidRPr="00875183" w:rsidRDefault="009373E0" w:rsidP="009373E0">
      <w:pPr>
        <w:rPr>
          <w:b/>
          <w:szCs w:val="21"/>
        </w:rPr>
      </w:pPr>
    </w:p>
    <w:p w14:paraId="00CF4BC8" w14:textId="77777777" w:rsidR="009373E0" w:rsidRPr="00875183" w:rsidRDefault="009373E0" w:rsidP="009373E0">
      <w:pPr>
        <w:rPr>
          <w:b/>
          <w:szCs w:val="21"/>
        </w:rPr>
      </w:pPr>
    </w:p>
    <w:p w14:paraId="2B9AEA62" w14:textId="77777777" w:rsidR="009373E0" w:rsidRDefault="009373E0" w:rsidP="009373E0">
      <w:pPr>
        <w:rPr>
          <w:b/>
          <w:szCs w:val="21"/>
        </w:rPr>
      </w:pPr>
      <w:r>
        <w:rPr>
          <w:b/>
          <w:szCs w:val="21"/>
        </w:rPr>
        <w:br w:type="page"/>
      </w:r>
    </w:p>
    <w:p w14:paraId="711E8A51" w14:textId="77777777" w:rsidR="009373E0" w:rsidRDefault="009373E0" w:rsidP="009373E0">
      <w:pPr>
        <w:rPr>
          <w:szCs w:val="21"/>
        </w:rPr>
      </w:pPr>
      <w:r w:rsidRPr="00875183">
        <w:rPr>
          <w:rFonts w:hint="eastAsia"/>
          <w:b/>
          <w:szCs w:val="21"/>
        </w:rPr>
        <w:lastRenderedPageBreak/>
        <w:t>【設問5】</w:t>
      </w:r>
      <w:r w:rsidRPr="00875183">
        <w:rPr>
          <w:rFonts w:hint="eastAsia"/>
          <w:szCs w:val="21"/>
        </w:rPr>
        <w:t>（画像</w:t>
      </w:r>
      <w:r w:rsidRPr="00875183">
        <w:rPr>
          <w:szCs w:val="21"/>
        </w:rPr>
        <w:t>5-1, 5-2</w:t>
      </w:r>
      <w:r>
        <w:rPr>
          <w:rFonts w:hint="eastAsia"/>
          <w:szCs w:val="21"/>
        </w:rPr>
        <w:t>, 5-3, 動画5-1, 5-2</w:t>
      </w:r>
      <w:r w:rsidRPr="00875183">
        <w:rPr>
          <w:szCs w:val="21"/>
        </w:rPr>
        <w:t>）</w:t>
      </w:r>
    </w:p>
    <w:p w14:paraId="69B69B5A" w14:textId="3DFA6207" w:rsidR="00E42AB1" w:rsidRDefault="00E42AB1" w:rsidP="009373E0">
      <w:pPr>
        <w:rPr>
          <w:rFonts w:eastAsiaTheme="minorHAnsi" w:cs="Arial"/>
          <w:color w:val="000000"/>
          <w:kern w:val="0"/>
          <w:szCs w:val="21"/>
        </w:rPr>
      </w:pPr>
      <w:r>
        <w:rPr>
          <w:szCs w:val="21"/>
        </w:rPr>
        <w:t>(</w:t>
      </w:r>
      <w:r>
        <w:rPr>
          <w:rFonts w:hint="eastAsia"/>
          <w:szCs w:val="21"/>
        </w:rPr>
        <w:t>画像</w:t>
      </w:r>
      <w:r>
        <w:rPr>
          <w:szCs w:val="21"/>
        </w:rPr>
        <w:t>5-1</w:t>
      </w:r>
      <w:r>
        <w:rPr>
          <w:rFonts w:hint="eastAsia"/>
          <w:szCs w:val="21"/>
        </w:rPr>
        <w:t>：</w:t>
      </w:r>
      <w:r>
        <w:rPr>
          <w:rFonts w:eastAsiaTheme="minorHAnsi" w:cs="Arial" w:hint="eastAsia"/>
          <w:color w:val="000000"/>
          <w:kern w:val="0"/>
          <w:szCs w:val="21"/>
        </w:rPr>
        <w:t>右鼠径部横断像、画像</w:t>
      </w:r>
      <w:r>
        <w:rPr>
          <w:rFonts w:eastAsiaTheme="minorHAnsi" w:cs="Arial"/>
          <w:color w:val="000000"/>
          <w:kern w:val="0"/>
          <w:szCs w:val="21"/>
        </w:rPr>
        <w:t>5-2</w:t>
      </w:r>
      <w:r>
        <w:rPr>
          <w:rFonts w:eastAsiaTheme="minorHAnsi" w:cs="Arial" w:hint="eastAsia"/>
          <w:color w:val="000000"/>
          <w:kern w:val="0"/>
          <w:szCs w:val="21"/>
        </w:rPr>
        <w:t>：左鼠径部横断像、画像</w:t>
      </w:r>
      <w:r>
        <w:rPr>
          <w:rFonts w:eastAsiaTheme="minorHAnsi" w:cs="Arial"/>
          <w:color w:val="000000"/>
          <w:kern w:val="0"/>
          <w:szCs w:val="21"/>
        </w:rPr>
        <w:t>5-3</w:t>
      </w:r>
      <w:r>
        <w:rPr>
          <w:rFonts w:eastAsiaTheme="minorHAnsi" w:cs="Arial" w:hint="eastAsia"/>
          <w:color w:val="000000"/>
          <w:kern w:val="0"/>
          <w:szCs w:val="21"/>
        </w:rPr>
        <w:t>：左鼠径部縦断像、動画</w:t>
      </w:r>
      <w:r>
        <w:rPr>
          <w:rFonts w:eastAsiaTheme="minorHAnsi" w:cs="Arial"/>
          <w:color w:val="000000"/>
          <w:kern w:val="0"/>
          <w:szCs w:val="21"/>
        </w:rPr>
        <w:t>5-1</w:t>
      </w:r>
      <w:r>
        <w:rPr>
          <w:rFonts w:eastAsiaTheme="minorHAnsi" w:cs="Arial" w:hint="eastAsia"/>
          <w:color w:val="000000"/>
          <w:kern w:val="0"/>
          <w:szCs w:val="21"/>
        </w:rPr>
        <w:t>：左鼠径部～大腿部横断像、動画</w:t>
      </w:r>
      <w:r>
        <w:rPr>
          <w:rFonts w:eastAsiaTheme="minorHAnsi" w:cs="Arial"/>
          <w:color w:val="000000"/>
          <w:kern w:val="0"/>
          <w:szCs w:val="21"/>
        </w:rPr>
        <w:t>5-2</w:t>
      </w:r>
      <w:r>
        <w:rPr>
          <w:rFonts w:eastAsiaTheme="minorHAnsi" w:cs="Arial" w:hint="eastAsia"/>
          <w:color w:val="000000"/>
          <w:kern w:val="0"/>
          <w:szCs w:val="21"/>
        </w:rPr>
        <w:t>：腹部縦断像（下大静脈合流部）を示す</w:t>
      </w:r>
      <w:r>
        <w:rPr>
          <w:rFonts w:eastAsiaTheme="minorHAnsi" w:cs="Arial"/>
          <w:color w:val="000000"/>
          <w:kern w:val="0"/>
          <w:szCs w:val="21"/>
        </w:rPr>
        <w:t>)</w:t>
      </w:r>
    </w:p>
    <w:p w14:paraId="20CA0673" w14:textId="77777777" w:rsidR="00E42AB1" w:rsidRPr="00E42AB1" w:rsidRDefault="00E42AB1" w:rsidP="009373E0">
      <w:pPr>
        <w:rPr>
          <w:szCs w:val="21"/>
        </w:rPr>
      </w:pPr>
    </w:p>
    <w:p w14:paraId="3BAD2D2A" w14:textId="77777777" w:rsidR="009373E0" w:rsidRPr="00875183" w:rsidRDefault="009373E0" w:rsidP="009373E0">
      <w:pPr>
        <w:ind w:firstLineChars="50" w:firstLine="105"/>
        <w:rPr>
          <w:szCs w:val="21"/>
          <w:lang w:eastAsia="zh-CN"/>
        </w:rPr>
      </w:pPr>
      <w:r>
        <w:rPr>
          <w:rFonts w:hint="eastAsia"/>
          <w:szCs w:val="21"/>
        </w:rPr>
        <w:t>7</w:t>
      </w:r>
      <w:r w:rsidRPr="00875183">
        <w:rPr>
          <w:szCs w:val="21"/>
          <w:lang w:eastAsia="zh-CN"/>
        </w:rPr>
        <w:t>0</w:t>
      </w:r>
      <w:r w:rsidRPr="00875183">
        <w:rPr>
          <w:rFonts w:hint="eastAsia"/>
          <w:szCs w:val="21"/>
          <w:lang w:eastAsia="zh-CN"/>
        </w:rPr>
        <w:t xml:space="preserve">歳代　</w:t>
      </w:r>
      <w:r>
        <w:rPr>
          <w:rFonts w:hint="eastAsia"/>
          <w:szCs w:val="21"/>
        </w:rPr>
        <w:t>男</w:t>
      </w:r>
      <w:r w:rsidRPr="00875183">
        <w:rPr>
          <w:rFonts w:hint="eastAsia"/>
          <w:szCs w:val="21"/>
          <w:lang w:eastAsia="zh-CN"/>
        </w:rPr>
        <w:t>性</w:t>
      </w:r>
      <w:r>
        <w:rPr>
          <w:rFonts w:hint="eastAsia"/>
          <w:szCs w:val="21"/>
        </w:rPr>
        <w:t xml:space="preserve">　　身長：162cm  体重：44.5kg</w:t>
      </w:r>
    </w:p>
    <w:p w14:paraId="7DAA7D7E" w14:textId="77777777" w:rsidR="009373E0" w:rsidRPr="00B31866" w:rsidRDefault="009373E0" w:rsidP="009373E0">
      <w:pPr>
        <w:ind w:leftChars="50" w:left="105"/>
        <w:rPr>
          <w:rFonts w:eastAsiaTheme="minorHAnsi" w:cs="Arial"/>
          <w:color w:val="000000"/>
          <w:kern w:val="0"/>
          <w:szCs w:val="21"/>
        </w:rPr>
      </w:pPr>
      <w:r>
        <w:rPr>
          <w:rFonts w:eastAsiaTheme="minorHAnsi" w:cs="Arial" w:hint="eastAsia"/>
          <w:color w:val="000000"/>
          <w:kern w:val="0"/>
          <w:szCs w:val="21"/>
        </w:rPr>
        <w:t>直腸神経内分泌腫瘍に対する術後の患者である。術後に誤嚥性肺炎を発症し、入院加療が継続されていた。術後14日目、左下肢腫脹・疼痛の訴えあり、下肢静脈超音波検査が実施された。超音波画像を提示する。</w:t>
      </w:r>
    </w:p>
    <w:p w14:paraId="109D57CB" w14:textId="77777777" w:rsidR="009373E0" w:rsidRDefault="009373E0" w:rsidP="009373E0">
      <w:pPr>
        <w:ind w:firstLineChars="50" w:firstLine="105"/>
        <w:rPr>
          <w:szCs w:val="21"/>
        </w:rPr>
      </w:pPr>
      <w:r>
        <w:rPr>
          <w:rFonts w:hint="eastAsia"/>
          <w:szCs w:val="21"/>
        </w:rPr>
        <w:t>この症例における追加検査として</w:t>
      </w:r>
      <w:r w:rsidRPr="00A13C8A">
        <w:rPr>
          <w:rFonts w:hint="eastAsia"/>
          <w:b/>
          <w:bCs/>
          <w:szCs w:val="21"/>
          <w:u w:val="single"/>
        </w:rPr>
        <w:t>ふさわしくないもの</w:t>
      </w:r>
      <w:r>
        <w:rPr>
          <w:rFonts w:hint="eastAsia"/>
          <w:szCs w:val="21"/>
        </w:rPr>
        <w:t>を1つ選べ。</w:t>
      </w:r>
    </w:p>
    <w:p w14:paraId="7F3DB486" w14:textId="77777777" w:rsidR="009373E0" w:rsidRPr="00875183" w:rsidRDefault="009373E0" w:rsidP="009373E0">
      <w:pPr>
        <w:ind w:firstLineChars="50" w:firstLine="105"/>
        <w:rPr>
          <w:szCs w:val="21"/>
        </w:rPr>
      </w:pPr>
    </w:p>
    <w:p w14:paraId="7D437834" w14:textId="77777777" w:rsidR="009373E0" w:rsidRPr="00875183" w:rsidRDefault="009373E0" w:rsidP="009373E0">
      <w:pPr>
        <w:pStyle w:val="a3"/>
        <w:numPr>
          <w:ilvl w:val="0"/>
          <w:numId w:val="16"/>
        </w:numPr>
        <w:ind w:leftChars="0" w:left="567"/>
        <w:rPr>
          <w:szCs w:val="21"/>
        </w:rPr>
      </w:pPr>
      <w:r>
        <w:rPr>
          <w:rFonts w:hint="eastAsia"/>
          <w:szCs w:val="21"/>
        </w:rPr>
        <w:t>経胸壁心臓超音波検査</w:t>
      </w:r>
    </w:p>
    <w:p w14:paraId="20676917" w14:textId="77777777" w:rsidR="009373E0" w:rsidRPr="00875183" w:rsidRDefault="009373E0" w:rsidP="009373E0">
      <w:pPr>
        <w:pStyle w:val="a3"/>
        <w:numPr>
          <w:ilvl w:val="0"/>
          <w:numId w:val="16"/>
        </w:numPr>
        <w:ind w:leftChars="0" w:left="567"/>
        <w:rPr>
          <w:szCs w:val="21"/>
        </w:rPr>
      </w:pPr>
      <w:r>
        <w:rPr>
          <w:rFonts w:hint="eastAsia"/>
          <w:szCs w:val="21"/>
        </w:rPr>
        <w:t>CT検査</w:t>
      </w:r>
    </w:p>
    <w:p w14:paraId="3A37571F" w14:textId="77777777" w:rsidR="009373E0" w:rsidRPr="00875183" w:rsidRDefault="009373E0" w:rsidP="009373E0">
      <w:pPr>
        <w:pStyle w:val="a3"/>
        <w:numPr>
          <w:ilvl w:val="0"/>
          <w:numId w:val="16"/>
        </w:numPr>
        <w:ind w:leftChars="0" w:left="567"/>
        <w:rPr>
          <w:szCs w:val="21"/>
        </w:rPr>
      </w:pPr>
      <w:r>
        <w:rPr>
          <w:rFonts w:hint="eastAsia"/>
          <w:szCs w:val="21"/>
        </w:rPr>
        <w:t>動脈血ガス分析</w:t>
      </w:r>
    </w:p>
    <w:p w14:paraId="781609D7" w14:textId="77777777" w:rsidR="009373E0" w:rsidRPr="005157F0" w:rsidRDefault="009373E0" w:rsidP="009373E0">
      <w:pPr>
        <w:pStyle w:val="a3"/>
        <w:numPr>
          <w:ilvl w:val="0"/>
          <w:numId w:val="16"/>
        </w:numPr>
        <w:ind w:leftChars="0" w:left="567"/>
        <w:rPr>
          <w:szCs w:val="21"/>
        </w:rPr>
      </w:pPr>
      <w:r w:rsidRPr="005157F0">
        <w:rPr>
          <w:rFonts w:hint="eastAsia"/>
          <w:szCs w:val="21"/>
        </w:rPr>
        <w:t>標準12誘導心電図検査</w:t>
      </w:r>
    </w:p>
    <w:p w14:paraId="0084652F" w14:textId="77777777" w:rsidR="009373E0" w:rsidRPr="005157F0" w:rsidRDefault="009373E0" w:rsidP="009373E0">
      <w:pPr>
        <w:pStyle w:val="a3"/>
        <w:numPr>
          <w:ilvl w:val="0"/>
          <w:numId w:val="16"/>
        </w:numPr>
        <w:ind w:leftChars="0" w:left="567"/>
        <w:rPr>
          <w:szCs w:val="21"/>
        </w:rPr>
      </w:pPr>
      <w:r w:rsidRPr="005157F0">
        <w:rPr>
          <w:rFonts w:hint="eastAsia"/>
          <w:szCs w:val="21"/>
        </w:rPr>
        <w:t>足関節上腕血圧比（ABI）</w:t>
      </w:r>
    </w:p>
    <w:p w14:paraId="722A7B16" w14:textId="77777777" w:rsidR="009373E0" w:rsidRPr="005157F0" w:rsidRDefault="009373E0" w:rsidP="009373E0">
      <w:pPr>
        <w:pStyle w:val="a3"/>
        <w:numPr>
          <w:ilvl w:val="0"/>
          <w:numId w:val="16"/>
        </w:numPr>
        <w:ind w:leftChars="0" w:left="567"/>
        <w:rPr>
          <w:szCs w:val="21"/>
        </w:rPr>
      </w:pPr>
      <w:r w:rsidRPr="005157F0">
        <w:rPr>
          <w:rFonts w:hint="eastAsia"/>
          <w:szCs w:val="21"/>
        </w:rPr>
        <w:t>血管超音波検査を実施していない。</w:t>
      </w:r>
    </w:p>
    <w:p w14:paraId="62C0F1FA" w14:textId="77777777" w:rsidR="009373E0" w:rsidRDefault="009373E0" w:rsidP="009373E0">
      <w:pPr>
        <w:ind w:left="127"/>
        <w:rPr>
          <w:szCs w:val="21"/>
        </w:rPr>
      </w:pPr>
    </w:p>
    <w:p w14:paraId="7C3FE1CD" w14:textId="77777777" w:rsidR="00EC7718" w:rsidRPr="00C867DF" w:rsidRDefault="00EC7718" w:rsidP="009373E0">
      <w:pPr>
        <w:ind w:left="127"/>
        <w:rPr>
          <w:szCs w:val="21"/>
        </w:rPr>
      </w:pPr>
    </w:p>
    <w:p w14:paraId="1F0FFA49" w14:textId="6F052939" w:rsidR="009373E0" w:rsidRPr="00875183" w:rsidRDefault="009373E0" w:rsidP="00EC7718">
      <w:pPr>
        <w:jc w:val="center"/>
        <w:rPr>
          <w:rFonts w:eastAsiaTheme="minorHAnsi" w:cs="Arial"/>
          <w:color w:val="000000"/>
          <w:kern w:val="0"/>
          <w:szCs w:val="21"/>
        </w:rPr>
      </w:pPr>
      <w:r w:rsidRPr="00875183">
        <w:rPr>
          <w:rFonts w:eastAsiaTheme="minorHAnsi" w:cs="Arial" w:hint="eastAsia"/>
          <w:color w:val="000000"/>
          <w:kern w:val="0"/>
          <w:szCs w:val="21"/>
        </w:rPr>
        <w:t>画像5-1</w:t>
      </w:r>
    </w:p>
    <w:p w14:paraId="43017CAA" w14:textId="77777777" w:rsidR="009373E0" w:rsidRPr="00875183" w:rsidRDefault="009373E0" w:rsidP="009373E0">
      <w:pPr>
        <w:rPr>
          <w:b/>
          <w:szCs w:val="21"/>
        </w:rPr>
      </w:pPr>
      <w:r>
        <w:rPr>
          <w:rFonts w:hint="eastAsia"/>
          <w:b/>
          <w:szCs w:val="21"/>
        </w:rPr>
        <w:t xml:space="preserve">　　　　　　　</w:t>
      </w:r>
      <w:r>
        <w:rPr>
          <w:b/>
          <w:noProof/>
          <w:szCs w:val="21"/>
        </w:rPr>
        <w:drawing>
          <wp:inline distT="0" distB="0" distL="0" distR="0" wp14:anchorId="63706E98" wp14:editId="6B4FB075">
            <wp:extent cx="3771900" cy="2822272"/>
            <wp:effectExtent l="0" t="0" r="0" b="0"/>
            <wp:docPr id="1289881442" name="図 1" descr="グラフィカル ユーザー インターフェイス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881442" name="図 1" descr="グラフィカル ユーザー インターフェイス が含まれている画像&#10;&#10;自動的に生成された説明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85DCD" w14:textId="77777777" w:rsidR="009373E0" w:rsidRDefault="009373E0" w:rsidP="009373E0">
      <w:pPr>
        <w:rPr>
          <w:b/>
          <w:szCs w:val="21"/>
        </w:rPr>
      </w:pPr>
    </w:p>
    <w:p w14:paraId="33220E3A" w14:textId="5505BC49" w:rsidR="00EC7718" w:rsidRDefault="00EC7718" w:rsidP="009373E0">
      <w:pPr>
        <w:rPr>
          <w:b/>
          <w:szCs w:val="21"/>
        </w:rPr>
      </w:pPr>
      <w:r>
        <w:rPr>
          <w:b/>
          <w:szCs w:val="21"/>
        </w:rPr>
        <w:br w:type="page"/>
      </w:r>
    </w:p>
    <w:p w14:paraId="17C9DF0C" w14:textId="77777777" w:rsidR="00EC7718" w:rsidRDefault="00EC7718" w:rsidP="009373E0">
      <w:pPr>
        <w:rPr>
          <w:b/>
          <w:szCs w:val="21"/>
        </w:rPr>
      </w:pPr>
    </w:p>
    <w:p w14:paraId="321CF2FF" w14:textId="77777777" w:rsidR="00EC7718" w:rsidRPr="00875183" w:rsidRDefault="00EC7718" w:rsidP="009373E0">
      <w:pPr>
        <w:rPr>
          <w:b/>
          <w:szCs w:val="21"/>
        </w:rPr>
      </w:pPr>
    </w:p>
    <w:p w14:paraId="60D3455B" w14:textId="65B643C0" w:rsidR="009373E0" w:rsidRDefault="009373E0" w:rsidP="00EC7718">
      <w:pPr>
        <w:jc w:val="center"/>
        <w:rPr>
          <w:rFonts w:eastAsiaTheme="minorHAnsi" w:cs="Arial"/>
          <w:color w:val="000000"/>
          <w:kern w:val="0"/>
          <w:szCs w:val="21"/>
        </w:rPr>
      </w:pPr>
      <w:r w:rsidRPr="00875183">
        <w:rPr>
          <w:rFonts w:eastAsiaTheme="minorHAnsi" w:cs="Arial" w:hint="eastAsia"/>
          <w:color w:val="000000"/>
          <w:kern w:val="0"/>
          <w:szCs w:val="21"/>
        </w:rPr>
        <w:t>画像5-2</w:t>
      </w:r>
    </w:p>
    <w:p w14:paraId="2418A3A1" w14:textId="77777777" w:rsidR="009373E0" w:rsidRDefault="009373E0" w:rsidP="009373E0">
      <w:pPr>
        <w:ind w:firstLineChars="700" w:firstLine="1470"/>
        <w:rPr>
          <w:rFonts w:eastAsiaTheme="minorHAnsi" w:cs="Arial"/>
          <w:color w:val="000000"/>
          <w:kern w:val="0"/>
          <w:szCs w:val="21"/>
        </w:rPr>
      </w:pPr>
      <w:r>
        <w:rPr>
          <w:rFonts w:eastAsiaTheme="minorHAnsi" w:cs="Arial"/>
          <w:noProof/>
          <w:color w:val="000000"/>
          <w:kern w:val="0"/>
          <w:szCs w:val="21"/>
        </w:rPr>
        <w:drawing>
          <wp:inline distT="0" distB="0" distL="0" distR="0" wp14:anchorId="6B316047" wp14:editId="604773A9">
            <wp:extent cx="3886200" cy="2907795"/>
            <wp:effectExtent l="0" t="0" r="0" b="6985"/>
            <wp:docPr id="2010666611" name="図 2" descr="コンピュータ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66611" name="図 2" descr="コンピュータ が含まれている画像&#10;&#10;自動的に生成された説明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147" cy="29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A1CB8" w14:textId="77777777" w:rsidR="009373E0" w:rsidRDefault="009373E0" w:rsidP="00EC7718">
      <w:pPr>
        <w:rPr>
          <w:rFonts w:eastAsiaTheme="minorHAnsi" w:cs="Arial"/>
          <w:color w:val="000000"/>
          <w:kern w:val="0"/>
          <w:szCs w:val="21"/>
        </w:rPr>
      </w:pPr>
    </w:p>
    <w:p w14:paraId="100629AD" w14:textId="77777777" w:rsidR="00EC7718" w:rsidRDefault="00EC7718" w:rsidP="00EC7718">
      <w:pPr>
        <w:rPr>
          <w:rFonts w:eastAsiaTheme="minorHAnsi" w:cs="Arial"/>
          <w:color w:val="000000"/>
          <w:kern w:val="0"/>
          <w:szCs w:val="21"/>
        </w:rPr>
      </w:pPr>
    </w:p>
    <w:p w14:paraId="163CB8C1" w14:textId="2DE57AEF" w:rsidR="009373E0" w:rsidRDefault="009373E0" w:rsidP="00EC7718">
      <w:pPr>
        <w:jc w:val="center"/>
        <w:rPr>
          <w:rFonts w:eastAsiaTheme="minorHAnsi" w:cs="Arial"/>
          <w:color w:val="000000"/>
          <w:kern w:val="0"/>
          <w:szCs w:val="21"/>
        </w:rPr>
      </w:pPr>
      <w:r>
        <w:rPr>
          <w:rFonts w:eastAsiaTheme="minorHAnsi" w:cs="Arial" w:hint="eastAsia"/>
          <w:color w:val="000000"/>
          <w:kern w:val="0"/>
          <w:szCs w:val="21"/>
        </w:rPr>
        <w:t>画像5-3</w:t>
      </w:r>
    </w:p>
    <w:p w14:paraId="32888BE5" w14:textId="77777777" w:rsidR="009373E0" w:rsidRDefault="009373E0" w:rsidP="009373E0">
      <w:pPr>
        <w:rPr>
          <w:rFonts w:eastAsiaTheme="minorHAnsi" w:cs="Arial"/>
          <w:color w:val="000000"/>
          <w:kern w:val="0"/>
          <w:szCs w:val="21"/>
        </w:rPr>
      </w:pPr>
      <w:r>
        <w:rPr>
          <w:rFonts w:eastAsiaTheme="minorHAnsi" w:cs="Arial" w:hint="eastAsia"/>
          <w:color w:val="000000"/>
          <w:kern w:val="0"/>
          <w:szCs w:val="21"/>
        </w:rPr>
        <w:t xml:space="preserve">　　　　　　　</w:t>
      </w:r>
      <w:r>
        <w:rPr>
          <w:rFonts w:eastAsiaTheme="minorHAnsi" w:cs="Arial"/>
          <w:noProof/>
          <w:color w:val="000000"/>
          <w:kern w:val="0"/>
          <w:szCs w:val="21"/>
        </w:rPr>
        <w:drawing>
          <wp:inline distT="0" distB="0" distL="0" distR="0" wp14:anchorId="302CFB94" wp14:editId="48BC26CB">
            <wp:extent cx="3966490" cy="2962275"/>
            <wp:effectExtent l="0" t="0" r="0" b="0"/>
            <wp:docPr id="1107322851" name="図 5" descr="グラフィカル ユーザー インターフェイス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22851" name="図 5" descr="グラフィカル ユーザー インターフェイス&#10;&#10;低い精度で自動的に生成された説明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394" cy="297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88764" w14:textId="18AA1FF0" w:rsidR="00EC7718" w:rsidRDefault="00EC7718" w:rsidP="00EC7718">
      <w:pPr>
        <w:rPr>
          <w:rFonts w:eastAsiaTheme="minorHAnsi" w:cs="Arial"/>
          <w:color w:val="000000"/>
          <w:kern w:val="0"/>
          <w:szCs w:val="21"/>
        </w:rPr>
      </w:pPr>
      <w:r>
        <w:rPr>
          <w:rFonts w:eastAsiaTheme="minorHAnsi" w:cs="Arial"/>
          <w:color w:val="000000"/>
          <w:kern w:val="0"/>
          <w:szCs w:val="21"/>
        </w:rPr>
        <w:br w:type="page"/>
      </w:r>
    </w:p>
    <w:p w14:paraId="75B67550" w14:textId="77777777" w:rsidR="00EC7718" w:rsidRDefault="00EC7718" w:rsidP="00EC7718">
      <w:pPr>
        <w:rPr>
          <w:rFonts w:eastAsiaTheme="minorHAnsi" w:cs="Arial"/>
          <w:color w:val="000000"/>
          <w:kern w:val="0"/>
          <w:szCs w:val="21"/>
        </w:rPr>
      </w:pPr>
    </w:p>
    <w:p w14:paraId="47041B43" w14:textId="77777777" w:rsidR="00EC7718" w:rsidRDefault="00EC7718" w:rsidP="00EC7718">
      <w:pPr>
        <w:rPr>
          <w:rFonts w:eastAsiaTheme="minorHAnsi" w:cs="Arial"/>
          <w:color w:val="000000"/>
          <w:kern w:val="0"/>
          <w:szCs w:val="21"/>
        </w:rPr>
      </w:pPr>
    </w:p>
    <w:p w14:paraId="2C7805CE" w14:textId="1A3EEC29" w:rsidR="009373E0" w:rsidRDefault="009373E0" w:rsidP="00EC7718">
      <w:pPr>
        <w:jc w:val="center"/>
        <w:rPr>
          <w:rFonts w:eastAsiaTheme="minorHAnsi" w:cs="Arial"/>
          <w:color w:val="000000"/>
          <w:kern w:val="0"/>
          <w:szCs w:val="21"/>
        </w:rPr>
      </w:pPr>
      <w:r>
        <w:rPr>
          <w:rFonts w:eastAsiaTheme="minorHAnsi" w:cs="Arial" w:hint="eastAsia"/>
          <w:color w:val="000000"/>
          <w:kern w:val="0"/>
          <w:szCs w:val="21"/>
        </w:rPr>
        <w:t>動画5-1</w:t>
      </w:r>
    </w:p>
    <w:p w14:paraId="13837081" w14:textId="77777777" w:rsidR="009373E0" w:rsidRDefault="009373E0" w:rsidP="009373E0">
      <w:pPr>
        <w:rPr>
          <w:rFonts w:eastAsiaTheme="minorHAnsi" w:cs="Arial"/>
          <w:color w:val="000000"/>
          <w:kern w:val="0"/>
          <w:szCs w:val="21"/>
        </w:rPr>
      </w:pPr>
      <w:r>
        <w:rPr>
          <w:rFonts w:eastAsiaTheme="minorHAnsi" w:cs="Arial" w:hint="eastAsia"/>
          <w:color w:val="000000"/>
          <w:kern w:val="0"/>
          <w:szCs w:val="21"/>
        </w:rPr>
        <w:t xml:space="preserve">　　　　　　　</w:t>
      </w:r>
      <w:r>
        <w:rPr>
          <w:rFonts w:eastAsiaTheme="minorHAnsi" w:cs="Arial" w:hint="eastAsia"/>
          <w:noProof/>
          <w:color w:val="000000"/>
          <w:kern w:val="0"/>
          <w:szCs w:val="21"/>
        </w:rPr>
        <w:drawing>
          <wp:inline distT="0" distB="0" distL="0" distR="0" wp14:anchorId="75292544" wp14:editId="468794A5">
            <wp:extent cx="3895725" cy="2918129"/>
            <wp:effectExtent l="0" t="0" r="0" b="0"/>
            <wp:docPr id="1399171298" name="図 3" descr="水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171298" name="図 3" descr="水 が含まれている画像&#10;&#10;自動的に生成された説明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364" cy="293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AEF9" w14:textId="77777777" w:rsidR="009373E0" w:rsidRDefault="009373E0" w:rsidP="00EC7718">
      <w:pPr>
        <w:rPr>
          <w:rFonts w:eastAsiaTheme="minorHAnsi" w:cs="Arial"/>
          <w:color w:val="000000"/>
          <w:kern w:val="0"/>
          <w:szCs w:val="21"/>
        </w:rPr>
      </w:pPr>
    </w:p>
    <w:p w14:paraId="4A17F042" w14:textId="77777777" w:rsidR="00EC7718" w:rsidRDefault="00EC7718" w:rsidP="00EC7718">
      <w:pPr>
        <w:rPr>
          <w:rFonts w:eastAsiaTheme="minorHAnsi" w:cs="Arial"/>
          <w:color w:val="000000"/>
          <w:kern w:val="0"/>
          <w:szCs w:val="21"/>
        </w:rPr>
      </w:pPr>
    </w:p>
    <w:p w14:paraId="49C621F7" w14:textId="77777777" w:rsidR="00EC7718" w:rsidRDefault="00EC7718" w:rsidP="00EC7718">
      <w:pPr>
        <w:rPr>
          <w:rFonts w:eastAsiaTheme="minorHAnsi" w:cs="Arial"/>
          <w:color w:val="000000"/>
          <w:kern w:val="0"/>
          <w:szCs w:val="21"/>
        </w:rPr>
      </w:pPr>
    </w:p>
    <w:p w14:paraId="21686372" w14:textId="7A75081E" w:rsidR="009373E0" w:rsidRPr="00875183" w:rsidRDefault="009373E0" w:rsidP="00EC7718">
      <w:pPr>
        <w:jc w:val="center"/>
        <w:rPr>
          <w:rFonts w:eastAsiaTheme="minorHAnsi" w:cs="Arial"/>
          <w:color w:val="000000"/>
          <w:kern w:val="0"/>
          <w:szCs w:val="21"/>
        </w:rPr>
      </w:pPr>
      <w:r>
        <w:rPr>
          <w:rFonts w:eastAsiaTheme="minorHAnsi" w:cs="Arial" w:hint="eastAsia"/>
          <w:color w:val="000000"/>
          <w:kern w:val="0"/>
          <w:szCs w:val="21"/>
        </w:rPr>
        <w:t>動画5-2</w:t>
      </w:r>
    </w:p>
    <w:p w14:paraId="3CBBCFDA" w14:textId="77777777" w:rsidR="009373E0" w:rsidRPr="0070715E" w:rsidRDefault="009373E0" w:rsidP="009373E0">
      <w:pPr>
        <w:rPr>
          <w:b/>
          <w:szCs w:val="21"/>
        </w:rPr>
      </w:pPr>
      <w:r>
        <w:rPr>
          <w:rFonts w:hint="eastAsia"/>
          <w:b/>
          <w:szCs w:val="21"/>
        </w:rPr>
        <w:t xml:space="preserve">　　　　　　　</w:t>
      </w:r>
      <w:r>
        <w:rPr>
          <w:b/>
          <w:noProof/>
          <w:szCs w:val="21"/>
        </w:rPr>
        <w:drawing>
          <wp:inline distT="0" distB="0" distL="0" distR="0" wp14:anchorId="5A5E49FE" wp14:editId="6E497D1F">
            <wp:extent cx="3878365" cy="2905125"/>
            <wp:effectExtent l="0" t="0" r="8255" b="0"/>
            <wp:docPr id="193391064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10645" name="図 193391064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378" cy="291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5F76D" w14:textId="40FFAF5F" w:rsidR="005F38B8" w:rsidRPr="00875183" w:rsidRDefault="005F38B8" w:rsidP="00815D81">
      <w:pPr>
        <w:rPr>
          <w:rFonts w:eastAsia="DengXian" w:cs="Arial"/>
          <w:color w:val="000000"/>
          <w:kern w:val="0"/>
          <w:szCs w:val="21"/>
        </w:rPr>
      </w:pPr>
    </w:p>
    <w:sectPr w:rsidR="005F38B8" w:rsidRPr="00875183" w:rsidSect="0027265B">
      <w:headerReference w:type="default" r:id="rId29"/>
      <w:footerReference w:type="default" r:id="rId30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053D24" w14:textId="77777777" w:rsidR="00373044" w:rsidRDefault="00373044" w:rsidP="0027265B">
      <w:r>
        <w:separator/>
      </w:r>
    </w:p>
  </w:endnote>
  <w:endnote w:type="continuationSeparator" w:id="0">
    <w:p w14:paraId="35BA5916" w14:textId="77777777" w:rsidR="00373044" w:rsidRDefault="00373044" w:rsidP="002726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8964330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2620494" w14:textId="730CB5E7" w:rsidR="0027265B" w:rsidRDefault="0027265B">
            <w:pPr>
              <w:pStyle w:val="a6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7328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07328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5568592" w14:textId="77777777" w:rsidR="0027265B" w:rsidRDefault="0027265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EC56C8" w14:textId="77777777" w:rsidR="00373044" w:rsidRDefault="00373044" w:rsidP="0027265B">
      <w:r>
        <w:separator/>
      </w:r>
    </w:p>
  </w:footnote>
  <w:footnote w:type="continuationSeparator" w:id="0">
    <w:p w14:paraId="5E8619B7" w14:textId="77777777" w:rsidR="00373044" w:rsidRDefault="00373044" w:rsidP="002726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59414" w14:textId="77777777" w:rsidR="0027265B" w:rsidRDefault="0027265B" w:rsidP="0027265B">
    <w:pPr>
      <w:pStyle w:val="a4"/>
      <w:ind w:firstLineChars="350" w:firstLine="1571"/>
    </w:pPr>
    <w:r>
      <w:rPr>
        <w:rFonts w:hint="eastAsia"/>
        <w:b/>
        <w:sz w:val="44"/>
        <w:szCs w:val="44"/>
        <w:u w:val="double"/>
      </w:rPr>
      <w:t>循環画像</w:t>
    </w:r>
    <w:r w:rsidRPr="009E1F56">
      <w:rPr>
        <w:rFonts w:hint="eastAsia"/>
        <w:b/>
        <w:sz w:val="44"/>
        <w:szCs w:val="44"/>
        <w:u w:val="double"/>
      </w:rPr>
      <w:t>検査フォトサーベイ</w:t>
    </w:r>
  </w:p>
  <w:p w14:paraId="3D7EA918" w14:textId="77777777" w:rsidR="0027265B" w:rsidRDefault="0027265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AB62E4"/>
    <w:multiLevelType w:val="hybridMultilevel"/>
    <w:tmpl w:val="97B207B6"/>
    <w:lvl w:ilvl="0" w:tplc="5B9849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5773216"/>
    <w:multiLevelType w:val="hybridMultilevel"/>
    <w:tmpl w:val="51DCF7FA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B7764A7"/>
    <w:multiLevelType w:val="hybridMultilevel"/>
    <w:tmpl w:val="5254EEB0"/>
    <w:lvl w:ilvl="0" w:tplc="E80CB5C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" w15:restartNumberingAfterBreak="0">
    <w:nsid w:val="1CBA53C8"/>
    <w:multiLevelType w:val="hybridMultilevel"/>
    <w:tmpl w:val="5254EEB0"/>
    <w:lvl w:ilvl="0" w:tplc="E80CB5C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4" w15:restartNumberingAfterBreak="0">
    <w:nsid w:val="1CDE171A"/>
    <w:multiLevelType w:val="hybridMultilevel"/>
    <w:tmpl w:val="E92AA084"/>
    <w:lvl w:ilvl="0" w:tplc="82940BE0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5" w15:restartNumberingAfterBreak="0">
    <w:nsid w:val="227F170E"/>
    <w:multiLevelType w:val="hybridMultilevel"/>
    <w:tmpl w:val="6C265EBC"/>
    <w:lvl w:ilvl="0" w:tplc="B1B6246A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2AD03163"/>
    <w:multiLevelType w:val="hybridMultilevel"/>
    <w:tmpl w:val="F9946A5A"/>
    <w:lvl w:ilvl="0" w:tplc="60FE69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2D5A0BAD"/>
    <w:multiLevelType w:val="hybridMultilevel"/>
    <w:tmpl w:val="3452805E"/>
    <w:lvl w:ilvl="0" w:tplc="58844836">
      <w:start w:val="1"/>
      <w:numFmt w:val="lowerLetter"/>
      <w:lvlText w:val="%1."/>
      <w:lvlJc w:val="left"/>
      <w:pPr>
        <w:ind w:left="1146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1666" w:hanging="440"/>
      </w:pPr>
    </w:lvl>
    <w:lvl w:ilvl="2" w:tplc="04090011" w:tentative="1">
      <w:start w:val="1"/>
      <w:numFmt w:val="decimalEnclosedCircle"/>
      <w:lvlText w:val="%3"/>
      <w:lvlJc w:val="left"/>
      <w:pPr>
        <w:ind w:left="2106" w:hanging="440"/>
      </w:pPr>
    </w:lvl>
    <w:lvl w:ilvl="3" w:tplc="0409000F" w:tentative="1">
      <w:start w:val="1"/>
      <w:numFmt w:val="decimal"/>
      <w:lvlText w:val="%4."/>
      <w:lvlJc w:val="left"/>
      <w:pPr>
        <w:ind w:left="2546" w:hanging="440"/>
      </w:pPr>
    </w:lvl>
    <w:lvl w:ilvl="4" w:tplc="04090017" w:tentative="1">
      <w:start w:val="1"/>
      <w:numFmt w:val="aiueoFullWidth"/>
      <w:lvlText w:val="(%5)"/>
      <w:lvlJc w:val="left"/>
      <w:pPr>
        <w:ind w:left="2986" w:hanging="440"/>
      </w:pPr>
    </w:lvl>
    <w:lvl w:ilvl="5" w:tplc="04090011" w:tentative="1">
      <w:start w:val="1"/>
      <w:numFmt w:val="decimalEnclosedCircle"/>
      <w:lvlText w:val="%6"/>
      <w:lvlJc w:val="left"/>
      <w:pPr>
        <w:ind w:left="3426" w:hanging="440"/>
      </w:pPr>
    </w:lvl>
    <w:lvl w:ilvl="6" w:tplc="0409000F" w:tentative="1">
      <w:start w:val="1"/>
      <w:numFmt w:val="decimal"/>
      <w:lvlText w:val="%7."/>
      <w:lvlJc w:val="left"/>
      <w:pPr>
        <w:ind w:left="3866" w:hanging="440"/>
      </w:pPr>
    </w:lvl>
    <w:lvl w:ilvl="7" w:tplc="04090017" w:tentative="1">
      <w:start w:val="1"/>
      <w:numFmt w:val="aiueoFullWidth"/>
      <w:lvlText w:val="(%8)"/>
      <w:lvlJc w:val="left"/>
      <w:pPr>
        <w:ind w:left="4306" w:hanging="440"/>
      </w:pPr>
    </w:lvl>
    <w:lvl w:ilvl="8" w:tplc="04090011" w:tentative="1">
      <w:start w:val="1"/>
      <w:numFmt w:val="decimalEnclosedCircle"/>
      <w:lvlText w:val="%9"/>
      <w:lvlJc w:val="left"/>
      <w:pPr>
        <w:ind w:left="4746" w:hanging="440"/>
      </w:pPr>
    </w:lvl>
  </w:abstractNum>
  <w:abstractNum w:abstractNumId="8" w15:restartNumberingAfterBreak="0">
    <w:nsid w:val="2D84607F"/>
    <w:multiLevelType w:val="hybridMultilevel"/>
    <w:tmpl w:val="5254EEB0"/>
    <w:lvl w:ilvl="0" w:tplc="E80CB5C8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9" w15:restartNumberingAfterBreak="0">
    <w:nsid w:val="396E685F"/>
    <w:multiLevelType w:val="hybridMultilevel"/>
    <w:tmpl w:val="9184F0BC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3A1F6F25"/>
    <w:multiLevelType w:val="hybridMultilevel"/>
    <w:tmpl w:val="5254EEB0"/>
    <w:lvl w:ilvl="0" w:tplc="E80CB5C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1" w15:restartNumberingAfterBreak="0">
    <w:nsid w:val="3C140C01"/>
    <w:multiLevelType w:val="hybridMultilevel"/>
    <w:tmpl w:val="9ACC2DA8"/>
    <w:lvl w:ilvl="0" w:tplc="E0ACAE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3ED35D4D"/>
    <w:multiLevelType w:val="hybridMultilevel"/>
    <w:tmpl w:val="B1E4F9EC"/>
    <w:lvl w:ilvl="0" w:tplc="9272ACA4">
      <w:start w:val="1"/>
      <w:numFmt w:val="decimalEnclosedCircle"/>
      <w:lvlText w:val="%1"/>
      <w:lvlJc w:val="left"/>
      <w:pPr>
        <w:ind w:left="78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3" w15:restartNumberingAfterBreak="0">
    <w:nsid w:val="43B77A43"/>
    <w:multiLevelType w:val="hybridMultilevel"/>
    <w:tmpl w:val="C944D0C8"/>
    <w:lvl w:ilvl="0" w:tplc="41747F14">
      <w:start w:val="2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14" w15:restartNumberingAfterBreak="0">
    <w:nsid w:val="4674109B"/>
    <w:multiLevelType w:val="hybridMultilevel"/>
    <w:tmpl w:val="6EDED2E2"/>
    <w:lvl w:ilvl="0" w:tplc="9D5ECDB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288C5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4063BE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3FE411A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EBDAD06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6380248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C1F08B1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FA8C50E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D500AA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8B30B2"/>
    <w:multiLevelType w:val="hybridMultilevel"/>
    <w:tmpl w:val="5EC4145A"/>
    <w:lvl w:ilvl="0" w:tplc="4724C274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6" w15:restartNumberingAfterBreak="0">
    <w:nsid w:val="4D23792B"/>
    <w:multiLevelType w:val="hybridMultilevel"/>
    <w:tmpl w:val="965CACB6"/>
    <w:lvl w:ilvl="0" w:tplc="3F8C6002">
      <w:start w:val="2"/>
      <w:numFmt w:val="decimalEnclosedCircle"/>
      <w:lvlText w:val="%1"/>
      <w:lvlJc w:val="left"/>
      <w:pPr>
        <w:ind w:left="780" w:hanging="36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17" w15:restartNumberingAfterBreak="0">
    <w:nsid w:val="50C0164C"/>
    <w:multiLevelType w:val="hybridMultilevel"/>
    <w:tmpl w:val="9E2C76CA"/>
    <w:lvl w:ilvl="0" w:tplc="9A0C4E3A">
      <w:start w:val="1"/>
      <w:numFmt w:val="decimalFullWidth"/>
      <w:lvlText w:val="%1．"/>
      <w:lvlJc w:val="left"/>
      <w:pPr>
        <w:ind w:left="66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8" w15:restartNumberingAfterBreak="0">
    <w:nsid w:val="665402C6"/>
    <w:multiLevelType w:val="hybridMultilevel"/>
    <w:tmpl w:val="4DE0DB6A"/>
    <w:lvl w:ilvl="0" w:tplc="1D1873AC">
      <w:start w:val="1"/>
      <w:numFmt w:val="decimalEnclosedCircle"/>
      <w:lvlText w:val="%1"/>
      <w:lvlJc w:val="left"/>
      <w:pPr>
        <w:ind w:left="78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9" w15:restartNumberingAfterBreak="0">
    <w:nsid w:val="69D852CF"/>
    <w:multiLevelType w:val="hybridMultilevel"/>
    <w:tmpl w:val="9BE6397C"/>
    <w:lvl w:ilvl="0" w:tplc="B39CF474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0" w15:restartNumberingAfterBreak="0">
    <w:nsid w:val="6B061A28"/>
    <w:multiLevelType w:val="hybridMultilevel"/>
    <w:tmpl w:val="5F8AA694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1" w15:restartNumberingAfterBreak="0">
    <w:nsid w:val="6EC2552C"/>
    <w:multiLevelType w:val="hybridMultilevel"/>
    <w:tmpl w:val="EFE84702"/>
    <w:lvl w:ilvl="0" w:tplc="917CC63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84C87F5C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7D3E78D8"/>
    <w:multiLevelType w:val="hybridMultilevel"/>
    <w:tmpl w:val="984AB36E"/>
    <w:lvl w:ilvl="0" w:tplc="04090011">
      <w:start w:val="1"/>
      <w:numFmt w:val="decimalEnclosedCircle"/>
      <w:lvlText w:val="%1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388995437">
    <w:abstractNumId w:val="15"/>
  </w:num>
  <w:num w:numId="2" w16cid:durableId="553126831">
    <w:abstractNumId w:val="8"/>
  </w:num>
  <w:num w:numId="3" w16cid:durableId="1845777591">
    <w:abstractNumId w:val="10"/>
  </w:num>
  <w:num w:numId="4" w16cid:durableId="1098909568">
    <w:abstractNumId w:val="18"/>
  </w:num>
  <w:num w:numId="5" w16cid:durableId="1716853068">
    <w:abstractNumId w:val="2"/>
  </w:num>
  <w:num w:numId="6" w16cid:durableId="84109168">
    <w:abstractNumId w:val="3"/>
  </w:num>
  <w:num w:numId="7" w16cid:durableId="331684974">
    <w:abstractNumId w:val="1"/>
  </w:num>
  <w:num w:numId="8" w16cid:durableId="1129863774">
    <w:abstractNumId w:val="12"/>
  </w:num>
  <w:num w:numId="9" w16cid:durableId="1241283792">
    <w:abstractNumId w:val="14"/>
  </w:num>
  <w:num w:numId="10" w16cid:durableId="874583225">
    <w:abstractNumId w:val="0"/>
  </w:num>
  <w:num w:numId="11" w16cid:durableId="2035614795">
    <w:abstractNumId w:val="5"/>
  </w:num>
  <w:num w:numId="12" w16cid:durableId="58989029">
    <w:abstractNumId w:val="7"/>
  </w:num>
  <w:num w:numId="13" w16cid:durableId="1638679325">
    <w:abstractNumId w:val="21"/>
  </w:num>
  <w:num w:numId="14" w16cid:durableId="288630783">
    <w:abstractNumId w:val="22"/>
  </w:num>
  <w:num w:numId="15" w16cid:durableId="1784569913">
    <w:abstractNumId w:val="20"/>
  </w:num>
  <w:num w:numId="16" w16cid:durableId="484472058">
    <w:abstractNumId w:val="9"/>
  </w:num>
  <w:num w:numId="17" w16cid:durableId="71045664">
    <w:abstractNumId w:val="17"/>
  </w:num>
  <w:num w:numId="18" w16cid:durableId="1993554805">
    <w:abstractNumId w:val="11"/>
  </w:num>
  <w:num w:numId="19" w16cid:durableId="180945860">
    <w:abstractNumId w:val="19"/>
  </w:num>
  <w:num w:numId="20" w16cid:durableId="669405714">
    <w:abstractNumId w:val="6"/>
  </w:num>
  <w:num w:numId="21" w16cid:durableId="815997995">
    <w:abstractNumId w:val="4"/>
  </w:num>
  <w:num w:numId="22" w16cid:durableId="1887712503">
    <w:abstractNumId w:val="13"/>
  </w:num>
  <w:num w:numId="23" w16cid:durableId="117808335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bordersDoNotSurroundHeader/>
  <w:bordersDoNotSurroundFooter/>
  <w:activeWritingStyle w:appName="MSWord" w:lang="en-US" w:vendorID="64" w:dllVersion="6" w:nlCheck="1" w:checkStyle="1"/>
  <w:activeWritingStyle w:appName="MSWord" w:lang="ja-JP" w:vendorID="64" w:dllVersion="6" w:nlCheck="1" w:checkStyle="1"/>
  <w:activeWritingStyle w:appName="MSWord" w:lang="ja-JP" w:vendorID="64" w:dllVersion="0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27F"/>
    <w:rsid w:val="00020B3F"/>
    <w:rsid w:val="000305F5"/>
    <w:rsid w:val="00030C74"/>
    <w:rsid w:val="000539EC"/>
    <w:rsid w:val="00064E28"/>
    <w:rsid w:val="00073FF8"/>
    <w:rsid w:val="0007753A"/>
    <w:rsid w:val="00080739"/>
    <w:rsid w:val="00086887"/>
    <w:rsid w:val="000A7917"/>
    <w:rsid w:val="000B413A"/>
    <w:rsid w:val="000E1EBD"/>
    <w:rsid w:val="000F57C9"/>
    <w:rsid w:val="001005AB"/>
    <w:rsid w:val="00105D27"/>
    <w:rsid w:val="00106DE5"/>
    <w:rsid w:val="00116FB1"/>
    <w:rsid w:val="0012160E"/>
    <w:rsid w:val="00122D0D"/>
    <w:rsid w:val="00125D0B"/>
    <w:rsid w:val="00127759"/>
    <w:rsid w:val="00131D0D"/>
    <w:rsid w:val="0014427F"/>
    <w:rsid w:val="0018459C"/>
    <w:rsid w:val="001A0615"/>
    <w:rsid w:val="001A5F89"/>
    <w:rsid w:val="001A78CF"/>
    <w:rsid w:val="001D3C49"/>
    <w:rsid w:val="00210AC7"/>
    <w:rsid w:val="00217D37"/>
    <w:rsid w:val="00230507"/>
    <w:rsid w:val="0023581C"/>
    <w:rsid w:val="0027265B"/>
    <w:rsid w:val="00281117"/>
    <w:rsid w:val="002838DA"/>
    <w:rsid w:val="0029035F"/>
    <w:rsid w:val="002A07A5"/>
    <w:rsid w:val="002A0BBE"/>
    <w:rsid w:val="002A27A9"/>
    <w:rsid w:val="002A63E1"/>
    <w:rsid w:val="002C135C"/>
    <w:rsid w:val="002C72B2"/>
    <w:rsid w:val="002D4397"/>
    <w:rsid w:val="002E293B"/>
    <w:rsid w:val="002E60F7"/>
    <w:rsid w:val="002F67D0"/>
    <w:rsid w:val="00306411"/>
    <w:rsid w:val="00310A5C"/>
    <w:rsid w:val="0032055E"/>
    <w:rsid w:val="003244B6"/>
    <w:rsid w:val="00366AEF"/>
    <w:rsid w:val="00373044"/>
    <w:rsid w:val="00382841"/>
    <w:rsid w:val="00394B34"/>
    <w:rsid w:val="003A0EDF"/>
    <w:rsid w:val="003B1CBB"/>
    <w:rsid w:val="003E2D18"/>
    <w:rsid w:val="003E3D1C"/>
    <w:rsid w:val="003F1DC2"/>
    <w:rsid w:val="00402700"/>
    <w:rsid w:val="0042281C"/>
    <w:rsid w:val="00425B5E"/>
    <w:rsid w:val="00434EF2"/>
    <w:rsid w:val="00445AD7"/>
    <w:rsid w:val="0045036F"/>
    <w:rsid w:val="00472E81"/>
    <w:rsid w:val="00473845"/>
    <w:rsid w:val="004833DD"/>
    <w:rsid w:val="004852A1"/>
    <w:rsid w:val="00494CB0"/>
    <w:rsid w:val="004A0E08"/>
    <w:rsid w:val="004A4148"/>
    <w:rsid w:val="004A5586"/>
    <w:rsid w:val="004B449B"/>
    <w:rsid w:val="004D5CF1"/>
    <w:rsid w:val="004D63C2"/>
    <w:rsid w:val="004F0BB7"/>
    <w:rsid w:val="00503C74"/>
    <w:rsid w:val="00504654"/>
    <w:rsid w:val="00505484"/>
    <w:rsid w:val="00514068"/>
    <w:rsid w:val="005157F0"/>
    <w:rsid w:val="005243AF"/>
    <w:rsid w:val="005301FC"/>
    <w:rsid w:val="0053059F"/>
    <w:rsid w:val="00531555"/>
    <w:rsid w:val="005406DD"/>
    <w:rsid w:val="005420D8"/>
    <w:rsid w:val="0054501A"/>
    <w:rsid w:val="00546ECC"/>
    <w:rsid w:val="00560FC4"/>
    <w:rsid w:val="005709CC"/>
    <w:rsid w:val="00583C02"/>
    <w:rsid w:val="00586AF2"/>
    <w:rsid w:val="005A06B2"/>
    <w:rsid w:val="005A59C5"/>
    <w:rsid w:val="005C452E"/>
    <w:rsid w:val="005D3972"/>
    <w:rsid w:val="005E2B3E"/>
    <w:rsid w:val="005F0A6C"/>
    <w:rsid w:val="005F38B8"/>
    <w:rsid w:val="005F469A"/>
    <w:rsid w:val="005F7D99"/>
    <w:rsid w:val="00606436"/>
    <w:rsid w:val="00631880"/>
    <w:rsid w:val="00631BB7"/>
    <w:rsid w:val="00635C94"/>
    <w:rsid w:val="006364AD"/>
    <w:rsid w:val="00640301"/>
    <w:rsid w:val="00642CD7"/>
    <w:rsid w:val="00644D44"/>
    <w:rsid w:val="00651C2B"/>
    <w:rsid w:val="00652F7E"/>
    <w:rsid w:val="006603D4"/>
    <w:rsid w:val="0066277A"/>
    <w:rsid w:val="0066373F"/>
    <w:rsid w:val="00666661"/>
    <w:rsid w:val="00671D51"/>
    <w:rsid w:val="00677485"/>
    <w:rsid w:val="006951BE"/>
    <w:rsid w:val="006A6895"/>
    <w:rsid w:val="006C06E3"/>
    <w:rsid w:val="006D46F7"/>
    <w:rsid w:val="006E0851"/>
    <w:rsid w:val="006F62BD"/>
    <w:rsid w:val="007013EC"/>
    <w:rsid w:val="00703AB5"/>
    <w:rsid w:val="0072681D"/>
    <w:rsid w:val="007303EF"/>
    <w:rsid w:val="00742C82"/>
    <w:rsid w:val="00743490"/>
    <w:rsid w:val="00752BC2"/>
    <w:rsid w:val="00762308"/>
    <w:rsid w:val="00770A4A"/>
    <w:rsid w:val="0078167B"/>
    <w:rsid w:val="007A09AD"/>
    <w:rsid w:val="007A2CEB"/>
    <w:rsid w:val="007B3401"/>
    <w:rsid w:val="007B5BBA"/>
    <w:rsid w:val="007C0A8C"/>
    <w:rsid w:val="007C6336"/>
    <w:rsid w:val="007D5215"/>
    <w:rsid w:val="007D55CC"/>
    <w:rsid w:val="007E526E"/>
    <w:rsid w:val="00811048"/>
    <w:rsid w:val="00814615"/>
    <w:rsid w:val="00815D81"/>
    <w:rsid w:val="00836C62"/>
    <w:rsid w:val="00875183"/>
    <w:rsid w:val="00877132"/>
    <w:rsid w:val="00890EEB"/>
    <w:rsid w:val="0089735E"/>
    <w:rsid w:val="008A37FE"/>
    <w:rsid w:val="008B3031"/>
    <w:rsid w:val="008C6244"/>
    <w:rsid w:val="008E1D88"/>
    <w:rsid w:val="0091742C"/>
    <w:rsid w:val="009255E6"/>
    <w:rsid w:val="00932030"/>
    <w:rsid w:val="009373E0"/>
    <w:rsid w:val="009455A0"/>
    <w:rsid w:val="009573F1"/>
    <w:rsid w:val="00981CC7"/>
    <w:rsid w:val="00983EDA"/>
    <w:rsid w:val="009A797E"/>
    <w:rsid w:val="009C49E1"/>
    <w:rsid w:val="009D3C74"/>
    <w:rsid w:val="009D676C"/>
    <w:rsid w:val="009D73BA"/>
    <w:rsid w:val="009E1A72"/>
    <w:rsid w:val="009E1F56"/>
    <w:rsid w:val="009F15CA"/>
    <w:rsid w:val="00A01E42"/>
    <w:rsid w:val="00A03E9C"/>
    <w:rsid w:val="00A06C41"/>
    <w:rsid w:val="00A144B1"/>
    <w:rsid w:val="00A14A12"/>
    <w:rsid w:val="00A26D95"/>
    <w:rsid w:val="00A34D76"/>
    <w:rsid w:val="00A458D2"/>
    <w:rsid w:val="00A56EE7"/>
    <w:rsid w:val="00A71CEA"/>
    <w:rsid w:val="00AC5284"/>
    <w:rsid w:val="00AD187A"/>
    <w:rsid w:val="00AD511D"/>
    <w:rsid w:val="00AD7071"/>
    <w:rsid w:val="00AE0F67"/>
    <w:rsid w:val="00AE1D12"/>
    <w:rsid w:val="00AF2A52"/>
    <w:rsid w:val="00B01D93"/>
    <w:rsid w:val="00B61492"/>
    <w:rsid w:val="00B66F3A"/>
    <w:rsid w:val="00B70405"/>
    <w:rsid w:val="00B92105"/>
    <w:rsid w:val="00B96638"/>
    <w:rsid w:val="00BA361D"/>
    <w:rsid w:val="00BB4E01"/>
    <w:rsid w:val="00BC5C22"/>
    <w:rsid w:val="00BD0D8A"/>
    <w:rsid w:val="00BD212B"/>
    <w:rsid w:val="00BD2512"/>
    <w:rsid w:val="00BE60D6"/>
    <w:rsid w:val="00C07F8B"/>
    <w:rsid w:val="00C1564A"/>
    <w:rsid w:val="00C2007F"/>
    <w:rsid w:val="00C308EF"/>
    <w:rsid w:val="00C316F8"/>
    <w:rsid w:val="00C40C4F"/>
    <w:rsid w:val="00C444A0"/>
    <w:rsid w:val="00C519D1"/>
    <w:rsid w:val="00C604F4"/>
    <w:rsid w:val="00C62F3E"/>
    <w:rsid w:val="00C6437E"/>
    <w:rsid w:val="00C664E8"/>
    <w:rsid w:val="00C66E1A"/>
    <w:rsid w:val="00C725FB"/>
    <w:rsid w:val="00C76FFF"/>
    <w:rsid w:val="00CA282F"/>
    <w:rsid w:val="00CA35BA"/>
    <w:rsid w:val="00CA75A9"/>
    <w:rsid w:val="00CA7601"/>
    <w:rsid w:val="00D25896"/>
    <w:rsid w:val="00D307C9"/>
    <w:rsid w:val="00D36CBA"/>
    <w:rsid w:val="00D41569"/>
    <w:rsid w:val="00D41A88"/>
    <w:rsid w:val="00D43276"/>
    <w:rsid w:val="00D46D1D"/>
    <w:rsid w:val="00D63391"/>
    <w:rsid w:val="00D70A29"/>
    <w:rsid w:val="00D74369"/>
    <w:rsid w:val="00D80ED8"/>
    <w:rsid w:val="00D90C80"/>
    <w:rsid w:val="00D92208"/>
    <w:rsid w:val="00D92877"/>
    <w:rsid w:val="00DA37C6"/>
    <w:rsid w:val="00DB22E9"/>
    <w:rsid w:val="00DC267D"/>
    <w:rsid w:val="00DC47EE"/>
    <w:rsid w:val="00DD5DF0"/>
    <w:rsid w:val="00DE7730"/>
    <w:rsid w:val="00E317B9"/>
    <w:rsid w:val="00E42AB1"/>
    <w:rsid w:val="00E46A58"/>
    <w:rsid w:val="00E74236"/>
    <w:rsid w:val="00E76124"/>
    <w:rsid w:val="00E90116"/>
    <w:rsid w:val="00E97390"/>
    <w:rsid w:val="00EB6501"/>
    <w:rsid w:val="00EB7589"/>
    <w:rsid w:val="00EC7718"/>
    <w:rsid w:val="00EF558A"/>
    <w:rsid w:val="00EF771E"/>
    <w:rsid w:val="00EF7CC7"/>
    <w:rsid w:val="00F07328"/>
    <w:rsid w:val="00F32C7B"/>
    <w:rsid w:val="00F42078"/>
    <w:rsid w:val="00F46842"/>
    <w:rsid w:val="00F52A1A"/>
    <w:rsid w:val="00F52D95"/>
    <w:rsid w:val="00F55C2A"/>
    <w:rsid w:val="00F560D8"/>
    <w:rsid w:val="00F671B2"/>
    <w:rsid w:val="00F70496"/>
    <w:rsid w:val="00F8426E"/>
    <w:rsid w:val="00F90A96"/>
    <w:rsid w:val="00F9258F"/>
    <w:rsid w:val="00F9715A"/>
    <w:rsid w:val="00F978BB"/>
    <w:rsid w:val="00FA33B2"/>
    <w:rsid w:val="00FB7CC2"/>
    <w:rsid w:val="00FC5DA7"/>
    <w:rsid w:val="00FF0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1A7951"/>
  <w15:chartTrackingRefBased/>
  <w15:docId w15:val="{2D6B066E-D4A2-455C-B7AB-7A56A8B60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427F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27265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7265B"/>
  </w:style>
  <w:style w:type="paragraph" w:styleId="a6">
    <w:name w:val="footer"/>
    <w:basedOn w:val="a"/>
    <w:link w:val="a7"/>
    <w:uiPriority w:val="99"/>
    <w:unhideWhenUsed/>
    <w:rsid w:val="0027265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7265B"/>
  </w:style>
  <w:style w:type="paragraph" w:styleId="Web">
    <w:name w:val="Normal (Web)"/>
    <w:basedOn w:val="a"/>
    <w:uiPriority w:val="99"/>
    <w:semiHidden/>
    <w:unhideWhenUsed/>
    <w:rsid w:val="0050465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8">
    <w:name w:val="annotation reference"/>
    <w:basedOn w:val="a0"/>
    <w:uiPriority w:val="99"/>
    <w:semiHidden/>
    <w:unhideWhenUsed/>
    <w:rsid w:val="005C452E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5C452E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5C452E"/>
  </w:style>
  <w:style w:type="paragraph" w:styleId="ab">
    <w:name w:val="annotation subject"/>
    <w:basedOn w:val="a9"/>
    <w:next w:val="a9"/>
    <w:link w:val="ac"/>
    <w:uiPriority w:val="99"/>
    <w:semiHidden/>
    <w:unhideWhenUsed/>
    <w:rsid w:val="005C452E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5C45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86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257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294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8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7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8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50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7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60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8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0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F9FB4-BA92-4EC5-A0D4-9F0D26102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.~WRD0000</Template>
  <TotalTime>5</TotalTime>
  <Pages>14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山内　陽平</dc:creator>
  <cp:keywords/>
  <dc:description/>
  <cp:lastModifiedBy>渡邊 彰吾</cp:lastModifiedBy>
  <cp:revision>6</cp:revision>
  <cp:lastPrinted>2024-08-10T07:27:00Z</cp:lastPrinted>
  <dcterms:created xsi:type="dcterms:W3CDTF">2024-08-10T07:27:00Z</dcterms:created>
  <dcterms:modified xsi:type="dcterms:W3CDTF">2024-08-29T01:54:00Z</dcterms:modified>
</cp:coreProperties>
</file>